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text" w:horzAnchor="margin" w:tblpY="-206"/>
        <w:tblW w:w="0" w:type="auto"/>
        <w:tblLook w:val="04A0" w:firstRow="1" w:lastRow="0" w:firstColumn="1" w:lastColumn="0" w:noHBand="0" w:noVBand="1"/>
      </w:tblPr>
      <w:tblGrid>
        <w:gridCol w:w="4536"/>
        <w:gridCol w:w="1197"/>
        <w:gridCol w:w="3905"/>
      </w:tblGrid>
      <w:tr w:rsidR="00C82B39" w:rsidRPr="00C82B39" w14:paraId="15D08DE7" w14:textId="77777777" w:rsidTr="003C2C41">
        <w:trPr>
          <w:trHeight w:hRule="exact" w:val="993"/>
        </w:trPr>
        <w:tc>
          <w:tcPr>
            <w:tcW w:w="5733" w:type="dxa"/>
            <w:gridSpan w:val="2"/>
            <w:vAlign w:val="bottom"/>
          </w:tcPr>
          <w:p w14:paraId="305437E3" w14:textId="1BDCF9F8" w:rsidR="00C82B39" w:rsidRPr="00C82B39" w:rsidRDefault="00C82B39" w:rsidP="00C82B39">
            <w:pPr>
              <w:ind w:right="391"/>
              <w:rPr>
                <w:rFonts w:ascii="Bookman Old Style" w:hAnsi="Bookman Old Style"/>
                <w:sz w:val="20"/>
                <w:szCs w:val="16"/>
              </w:rPr>
            </w:pPr>
            <w:r>
              <w:rPr>
                <w:rFonts w:ascii="Bookman Old Style" w:hAnsi="Bookman Old Style"/>
                <w:sz w:val="20"/>
                <w:szCs w:val="16"/>
              </w:rPr>
              <w:t xml:space="preserve">…………………………………………………………… 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(imię i nazwisko rodzica</w:t>
            </w:r>
            <w:r>
              <w:rPr>
                <w:rFonts w:ascii="Bookman Old Style" w:hAnsi="Bookman Old Style"/>
                <w:sz w:val="20"/>
                <w:szCs w:val="16"/>
              </w:rPr>
              <w:t>/prawnego opiekuna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)</w:t>
            </w:r>
          </w:p>
        </w:tc>
        <w:tc>
          <w:tcPr>
            <w:tcW w:w="3905" w:type="dxa"/>
            <w:vAlign w:val="bottom"/>
          </w:tcPr>
          <w:p w14:paraId="29F0CC0B" w14:textId="77777777" w:rsidR="00C82B39" w:rsidRPr="00C82B39" w:rsidRDefault="00C82B39" w:rsidP="00C82B39">
            <w:pPr>
              <w:spacing w:line="360" w:lineRule="auto"/>
              <w:rPr>
                <w:rFonts w:ascii="Bookman Old Style" w:hAnsi="Bookman Old Style"/>
                <w:szCs w:val="20"/>
              </w:rPr>
            </w:pPr>
          </w:p>
        </w:tc>
      </w:tr>
      <w:tr w:rsidR="00C82B39" w:rsidRPr="00C82B39" w14:paraId="25C0C6B9" w14:textId="77777777" w:rsidTr="003C2C41">
        <w:trPr>
          <w:trHeight w:hRule="exact" w:val="737"/>
        </w:trPr>
        <w:tc>
          <w:tcPr>
            <w:tcW w:w="5733" w:type="dxa"/>
            <w:gridSpan w:val="2"/>
            <w:vAlign w:val="bottom"/>
          </w:tcPr>
          <w:p w14:paraId="2E5A5488" w14:textId="2CDF9335" w:rsidR="00C82B39" w:rsidRPr="00C82B39" w:rsidRDefault="00C82B39" w:rsidP="00C82B39">
            <w:pPr>
              <w:ind w:right="391"/>
              <w:rPr>
                <w:rFonts w:ascii="Bookman Old Style" w:hAnsi="Bookman Old Style"/>
                <w:sz w:val="20"/>
                <w:szCs w:val="16"/>
              </w:rPr>
            </w:pPr>
            <w:r>
              <w:rPr>
                <w:rFonts w:ascii="Bookman Old Style" w:hAnsi="Bookman Old Style"/>
                <w:sz w:val="20"/>
                <w:szCs w:val="16"/>
              </w:rPr>
              <w:t xml:space="preserve">…………………………………………………………… 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(</w:t>
            </w:r>
            <w:r>
              <w:rPr>
                <w:rFonts w:ascii="Bookman Old Style" w:hAnsi="Bookman Old Style"/>
                <w:sz w:val="20"/>
                <w:szCs w:val="16"/>
              </w:rPr>
              <w:t>adres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 xml:space="preserve"> rodzic</w:t>
            </w:r>
            <w:r>
              <w:rPr>
                <w:rFonts w:ascii="Bookman Old Style" w:hAnsi="Bookman Old Style"/>
                <w:sz w:val="20"/>
                <w:szCs w:val="16"/>
              </w:rPr>
              <w:t>/prawnego opiekuna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)</w:t>
            </w:r>
          </w:p>
        </w:tc>
        <w:tc>
          <w:tcPr>
            <w:tcW w:w="3905" w:type="dxa"/>
            <w:vAlign w:val="bottom"/>
          </w:tcPr>
          <w:p w14:paraId="5A69BE92" w14:textId="77777777" w:rsidR="00C82B39" w:rsidRPr="00C82B39" w:rsidRDefault="00C82B39" w:rsidP="00C82B39">
            <w:pPr>
              <w:spacing w:line="360" w:lineRule="auto"/>
              <w:rPr>
                <w:rFonts w:ascii="Bookman Old Style" w:hAnsi="Bookman Old Style"/>
                <w:szCs w:val="20"/>
              </w:rPr>
            </w:pPr>
          </w:p>
        </w:tc>
      </w:tr>
      <w:tr w:rsidR="00C82B39" w:rsidRPr="00C82B39" w14:paraId="0D222CE4" w14:textId="77777777" w:rsidTr="003C2C41">
        <w:trPr>
          <w:trHeight w:hRule="exact" w:val="737"/>
        </w:trPr>
        <w:tc>
          <w:tcPr>
            <w:tcW w:w="5733" w:type="dxa"/>
            <w:gridSpan w:val="2"/>
            <w:vAlign w:val="bottom"/>
          </w:tcPr>
          <w:p w14:paraId="3F63CC9F" w14:textId="181AB0ED" w:rsidR="00C82B39" w:rsidRPr="00C82B39" w:rsidRDefault="00C82B39" w:rsidP="00C82B39">
            <w:pPr>
              <w:ind w:right="391"/>
              <w:rPr>
                <w:rFonts w:ascii="Bookman Old Style" w:hAnsi="Bookman Old Style"/>
                <w:sz w:val="20"/>
                <w:szCs w:val="16"/>
              </w:rPr>
            </w:pPr>
            <w:r>
              <w:rPr>
                <w:rFonts w:ascii="Bookman Old Style" w:hAnsi="Bookman Old Style"/>
                <w:sz w:val="20"/>
                <w:szCs w:val="16"/>
              </w:rPr>
              <w:t xml:space="preserve">…………………………………………………………… 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(</w:t>
            </w:r>
            <w:r>
              <w:rPr>
                <w:rFonts w:ascii="Bookman Old Style" w:hAnsi="Bookman Old Style"/>
                <w:sz w:val="20"/>
                <w:szCs w:val="16"/>
              </w:rPr>
              <w:t xml:space="preserve">PESEL 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rodzica</w:t>
            </w:r>
            <w:r>
              <w:rPr>
                <w:rFonts w:ascii="Bookman Old Style" w:hAnsi="Bookman Old Style"/>
                <w:sz w:val="20"/>
                <w:szCs w:val="16"/>
              </w:rPr>
              <w:t>/prawnego opiekuna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)</w:t>
            </w:r>
          </w:p>
        </w:tc>
        <w:tc>
          <w:tcPr>
            <w:tcW w:w="3905" w:type="dxa"/>
            <w:vAlign w:val="bottom"/>
          </w:tcPr>
          <w:p w14:paraId="72ADB5BE" w14:textId="77777777" w:rsidR="00C82B39" w:rsidRPr="00C82B39" w:rsidRDefault="00C82B39" w:rsidP="00C82B39">
            <w:pPr>
              <w:spacing w:line="360" w:lineRule="auto"/>
              <w:rPr>
                <w:rFonts w:ascii="Bookman Old Style" w:hAnsi="Bookman Old Style"/>
                <w:szCs w:val="20"/>
              </w:rPr>
            </w:pPr>
          </w:p>
        </w:tc>
      </w:tr>
      <w:tr w:rsidR="00C82B39" w:rsidRPr="00C82B39" w14:paraId="455F10E8" w14:textId="77777777" w:rsidTr="003C2C41">
        <w:trPr>
          <w:trHeight w:hRule="exact" w:val="737"/>
        </w:trPr>
        <w:tc>
          <w:tcPr>
            <w:tcW w:w="5733" w:type="dxa"/>
            <w:gridSpan w:val="2"/>
            <w:vAlign w:val="bottom"/>
          </w:tcPr>
          <w:p w14:paraId="36B84635" w14:textId="652CE95C" w:rsidR="00C82B39" w:rsidRPr="00C82B39" w:rsidRDefault="00C82B39" w:rsidP="00C82B39">
            <w:pPr>
              <w:ind w:right="391"/>
              <w:rPr>
                <w:rFonts w:ascii="Bookman Old Style" w:hAnsi="Bookman Old Style"/>
                <w:sz w:val="20"/>
                <w:szCs w:val="16"/>
              </w:rPr>
            </w:pPr>
            <w:r>
              <w:rPr>
                <w:rFonts w:ascii="Bookman Old Style" w:hAnsi="Bookman Old Style"/>
                <w:sz w:val="20"/>
                <w:szCs w:val="16"/>
              </w:rPr>
              <w:t>……………………………………………………………</w:t>
            </w:r>
            <w:r>
              <w:rPr>
                <w:rFonts w:ascii="Bookman Old Style" w:hAnsi="Bookman Old Style"/>
                <w:sz w:val="20"/>
                <w:szCs w:val="16"/>
              </w:rPr>
              <w:t xml:space="preserve">   </w:t>
            </w:r>
            <w:r>
              <w:rPr>
                <w:rFonts w:ascii="Bookman Old Style" w:hAnsi="Bookman Old Style"/>
                <w:sz w:val="20"/>
                <w:szCs w:val="16"/>
              </w:rPr>
              <w:t xml:space="preserve"> </w:t>
            </w:r>
            <w:r>
              <w:rPr>
                <w:rFonts w:ascii="Bookman Old Style" w:hAnsi="Bookman Old Style"/>
                <w:sz w:val="20"/>
                <w:szCs w:val="16"/>
              </w:rPr>
              <w:t xml:space="preserve">  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(</w:t>
            </w:r>
            <w:r>
              <w:rPr>
                <w:rFonts w:ascii="Bookman Old Style" w:hAnsi="Bookman Old Style"/>
                <w:sz w:val="20"/>
                <w:szCs w:val="16"/>
              </w:rPr>
              <w:t xml:space="preserve">e-mail 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rodzica</w:t>
            </w:r>
            <w:r>
              <w:rPr>
                <w:rFonts w:ascii="Bookman Old Style" w:hAnsi="Bookman Old Style"/>
                <w:sz w:val="20"/>
                <w:szCs w:val="16"/>
              </w:rPr>
              <w:t>/ prawnego opiekuna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)</w:t>
            </w:r>
          </w:p>
        </w:tc>
        <w:tc>
          <w:tcPr>
            <w:tcW w:w="3905" w:type="dxa"/>
            <w:vAlign w:val="bottom"/>
          </w:tcPr>
          <w:p w14:paraId="566A417C" w14:textId="77777777" w:rsidR="00C82B39" w:rsidRPr="00C82B39" w:rsidRDefault="00C82B39" w:rsidP="00C82B39">
            <w:pPr>
              <w:spacing w:line="360" w:lineRule="auto"/>
              <w:rPr>
                <w:rFonts w:ascii="Bookman Old Style" w:hAnsi="Bookman Old Style"/>
                <w:szCs w:val="20"/>
              </w:rPr>
            </w:pPr>
          </w:p>
        </w:tc>
      </w:tr>
      <w:tr w:rsidR="00C82B39" w:rsidRPr="00C82B39" w14:paraId="690F6DC8" w14:textId="77777777" w:rsidTr="003C2C41">
        <w:trPr>
          <w:trHeight w:hRule="exact" w:val="737"/>
        </w:trPr>
        <w:tc>
          <w:tcPr>
            <w:tcW w:w="5733" w:type="dxa"/>
            <w:gridSpan w:val="2"/>
            <w:vAlign w:val="bottom"/>
          </w:tcPr>
          <w:p w14:paraId="0272B9C6" w14:textId="5055FC2C" w:rsidR="00C82B39" w:rsidRPr="00C82B39" w:rsidRDefault="00C82B39" w:rsidP="00C82B39">
            <w:pPr>
              <w:ind w:right="391"/>
              <w:rPr>
                <w:rFonts w:ascii="Bookman Old Style" w:hAnsi="Bookman Old Style"/>
                <w:sz w:val="20"/>
                <w:szCs w:val="16"/>
              </w:rPr>
            </w:pPr>
            <w:r>
              <w:rPr>
                <w:rFonts w:ascii="Bookman Old Style" w:hAnsi="Bookman Old Style"/>
                <w:sz w:val="20"/>
                <w:szCs w:val="16"/>
              </w:rPr>
              <w:t xml:space="preserve">…………………………………………………………… 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(</w:t>
            </w:r>
            <w:r>
              <w:rPr>
                <w:rFonts w:ascii="Bookman Old Style" w:hAnsi="Bookman Old Style"/>
                <w:sz w:val="20"/>
                <w:szCs w:val="16"/>
              </w:rPr>
              <w:t>telefon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 xml:space="preserve"> rodzica</w:t>
            </w:r>
            <w:r>
              <w:rPr>
                <w:rFonts w:ascii="Bookman Old Style" w:hAnsi="Bookman Old Style"/>
                <w:sz w:val="20"/>
                <w:szCs w:val="16"/>
              </w:rPr>
              <w:t>/prawnego opiekuna</w:t>
            </w:r>
            <w:r w:rsidRPr="00C82B39">
              <w:rPr>
                <w:rFonts w:ascii="Bookman Old Style" w:hAnsi="Bookman Old Style"/>
                <w:sz w:val="20"/>
                <w:szCs w:val="16"/>
              </w:rPr>
              <w:t>)</w:t>
            </w:r>
          </w:p>
        </w:tc>
        <w:tc>
          <w:tcPr>
            <w:tcW w:w="3905" w:type="dxa"/>
            <w:vAlign w:val="bottom"/>
          </w:tcPr>
          <w:p w14:paraId="064D9310" w14:textId="77777777" w:rsidR="00C82B39" w:rsidRPr="00C82B39" w:rsidRDefault="00C82B39" w:rsidP="00C82B39">
            <w:pPr>
              <w:spacing w:line="360" w:lineRule="auto"/>
              <w:rPr>
                <w:rFonts w:ascii="Bookman Old Style" w:hAnsi="Bookman Old Style"/>
                <w:szCs w:val="20"/>
              </w:rPr>
            </w:pPr>
          </w:p>
        </w:tc>
      </w:tr>
      <w:tr w:rsidR="00C82B39" w:rsidRPr="00C82B39" w14:paraId="2E89C27E" w14:textId="77777777" w:rsidTr="00C82B39">
        <w:trPr>
          <w:trHeight w:val="782"/>
        </w:trPr>
        <w:tc>
          <w:tcPr>
            <w:tcW w:w="9638" w:type="dxa"/>
            <w:gridSpan w:val="3"/>
          </w:tcPr>
          <w:p w14:paraId="6275CBA0" w14:textId="77777777" w:rsidR="00C82B39" w:rsidRPr="00C82B39" w:rsidRDefault="00C82B39" w:rsidP="00C82B39">
            <w:pPr>
              <w:spacing w:line="360" w:lineRule="auto"/>
              <w:jc w:val="center"/>
              <w:rPr>
                <w:rFonts w:ascii="Bookman Old Style" w:hAnsi="Bookman Old Style"/>
                <w:b/>
                <w:sz w:val="26"/>
                <w:szCs w:val="26"/>
              </w:rPr>
            </w:pPr>
            <w:r w:rsidRPr="00C82B39">
              <w:rPr>
                <w:rFonts w:ascii="Bookman Old Style" w:hAnsi="Bookman Old Style"/>
                <w:b/>
                <w:sz w:val="26"/>
                <w:szCs w:val="26"/>
              </w:rPr>
              <w:t>OŚWIADCZENIE</w:t>
            </w:r>
          </w:p>
          <w:p w14:paraId="5C11B641" w14:textId="77777777" w:rsidR="00C82B39" w:rsidRPr="00C82B39" w:rsidRDefault="00C82B39" w:rsidP="00C82B39">
            <w:pPr>
              <w:spacing w:line="360" w:lineRule="auto"/>
              <w:jc w:val="center"/>
              <w:rPr>
                <w:rFonts w:ascii="Bookman Old Style" w:hAnsi="Bookman Old Style"/>
                <w:szCs w:val="20"/>
              </w:rPr>
            </w:pPr>
            <w:r w:rsidRPr="00C82B39">
              <w:rPr>
                <w:rFonts w:ascii="Bookman Old Style" w:hAnsi="Bookman Old Style"/>
                <w:b/>
                <w:sz w:val="26"/>
                <w:szCs w:val="26"/>
              </w:rPr>
              <w:t>o wyrażeniu zgody na przetwarzanie danych osobowych</w:t>
            </w:r>
          </w:p>
        </w:tc>
      </w:tr>
      <w:tr w:rsidR="00C82B39" w:rsidRPr="00C82B39" w14:paraId="6F54A38C" w14:textId="77777777" w:rsidTr="00711F37">
        <w:tc>
          <w:tcPr>
            <w:tcW w:w="9638" w:type="dxa"/>
            <w:gridSpan w:val="3"/>
          </w:tcPr>
          <w:p w14:paraId="5098607A" w14:textId="7713E2DC" w:rsidR="00C82B39" w:rsidRPr="00C82B39" w:rsidRDefault="00C82B39" w:rsidP="00C82B39">
            <w:pPr>
              <w:spacing w:line="276" w:lineRule="auto"/>
              <w:jc w:val="both"/>
              <w:rPr>
                <w:rFonts w:ascii="Bookman Old Style" w:hAnsi="Bookman Old Style"/>
                <w:szCs w:val="20"/>
              </w:rPr>
            </w:pPr>
            <w:r w:rsidRPr="00C82B39">
              <w:rPr>
                <w:rFonts w:ascii="Bookman Old Style" w:hAnsi="Bookman Old Style"/>
              </w:rPr>
              <w:t xml:space="preserve">Zgodnie z Rozporządzeniem Parlamentu Europejskiego i Rady (UE) 2016/679 </w:t>
            </w:r>
            <w:r>
              <w:rPr>
                <w:rFonts w:ascii="Bookman Old Style" w:hAnsi="Bookman Old Style"/>
              </w:rPr>
              <w:t xml:space="preserve">               </w:t>
            </w:r>
            <w:r w:rsidRPr="00C82B39">
              <w:rPr>
                <w:rFonts w:ascii="Bookman Old Style" w:hAnsi="Bookman Old Style"/>
              </w:rPr>
              <w:t xml:space="preserve">z dnia 27 kwietnia 2016 r. w sprawie ochrony osób fizycznych w związku </w:t>
            </w:r>
            <w:r>
              <w:rPr>
                <w:rFonts w:ascii="Bookman Old Style" w:hAnsi="Bookman Old Style"/>
              </w:rPr>
              <w:t xml:space="preserve">                             </w:t>
            </w:r>
            <w:r w:rsidRPr="00C82B39">
              <w:rPr>
                <w:rFonts w:ascii="Bookman Old Style" w:hAnsi="Bookman Old Style"/>
              </w:rPr>
              <w:t>z przetwarzaniem danych osobowych i w sprawie swobodnego przepływu takich danych oraz uchylenia dyrektywy 95/46/WE (RODO)</w:t>
            </w:r>
            <w:r w:rsidRPr="00C82B39">
              <w:rPr>
                <w:rFonts w:ascii="Bookman Old Style" w:hAnsi="Bookman Old Style"/>
                <w:szCs w:val="20"/>
              </w:rPr>
              <w:t xml:space="preserve">wyrażam zgodę </w:t>
            </w:r>
            <w:r>
              <w:rPr>
                <w:rFonts w:ascii="Bookman Old Style" w:hAnsi="Bookman Old Style"/>
                <w:szCs w:val="20"/>
              </w:rPr>
              <w:t xml:space="preserve">                                 </w:t>
            </w:r>
            <w:r w:rsidRPr="00C82B39">
              <w:rPr>
                <w:rFonts w:ascii="Bookman Old Style" w:hAnsi="Bookman Old Style"/>
                <w:szCs w:val="20"/>
              </w:rPr>
              <w:t xml:space="preserve">na przetwarzanie moich danych osobowych podanych w niniejszym oświadczeniu </w:t>
            </w:r>
            <w:r w:rsidRPr="00C82B39">
              <w:rPr>
                <w:rFonts w:ascii="Bookman Old Style" w:hAnsi="Bookman Old Style"/>
                <w:b/>
                <w:szCs w:val="20"/>
              </w:rPr>
              <w:t xml:space="preserve">w celu uzyskania dostępu do informacji zawartych w dzienniku elektronicznym </w:t>
            </w:r>
            <w:r w:rsidRPr="00C82B39">
              <w:rPr>
                <w:rFonts w:ascii="Bookman Old Style" w:hAnsi="Bookman Old Style"/>
                <w:szCs w:val="20"/>
              </w:rPr>
              <w:t xml:space="preserve">podczas  nauki mojego dziecka </w:t>
            </w:r>
          </w:p>
          <w:p w14:paraId="00BA0503" w14:textId="77777777" w:rsidR="00C82B39" w:rsidRPr="00C82B39" w:rsidRDefault="00C82B39" w:rsidP="00C82B39">
            <w:pPr>
              <w:spacing w:line="276" w:lineRule="auto"/>
              <w:jc w:val="both"/>
              <w:rPr>
                <w:rFonts w:ascii="Bookman Old Style" w:hAnsi="Bookman Old Style"/>
                <w:szCs w:val="20"/>
              </w:rPr>
            </w:pPr>
          </w:p>
          <w:p w14:paraId="7B5EEBA6" w14:textId="5EC46AD2" w:rsidR="00C82B39" w:rsidRPr="00C82B39" w:rsidRDefault="00C82B39" w:rsidP="00C82B39">
            <w:pPr>
              <w:spacing w:line="276" w:lineRule="auto"/>
              <w:jc w:val="both"/>
              <w:rPr>
                <w:rFonts w:ascii="Bookman Old Style" w:hAnsi="Bookman Old Style"/>
                <w:szCs w:val="20"/>
              </w:rPr>
            </w:pPr>
            <w:r w:rsidRPr="00C82B39">
              <w:rPr>
                <w:rFonts w:ascii="Bookman Old Style" w:hAnsi="Bookman Old Style"/>
                <w:szCs w:val="20"/>
              </w:rPr>
              <w:t>………………………………………………</w:t>
            </w:r>
            <w:r>
              <w:rPr>
                <w:rFonts w:ascii="Bookman Old Style" w:hAnsi="Bookman Old Style"/>
                <w:szCs w:val="20"/>
              </w:rPr>
              <w:t>……….</w:t>
            </w:r>
            <w:r w:rsidRPr="00C82B39">
              <w:rPr>
                <w:rFonts w:ascii="Bookman Old Style" w:hAnsi="Bookman Old Style"/>
                <w:szCs w:val="20"/>
              </w:rPr>
              <w:t xml:space="preserve">…………………………………………… </w:t>
            </w:r>
          </w:p>
          <w:p w14:paraId="03833BEA" w14:textId="014780B6" w:rsidR="00C82B39" w:rsidRPr="00C82B39" w:rsidRDefault="00C82B39" w:rsidP="00C82B39">
            <w:pPr>
              <w:spacing w:line="276" w:lineRule="auto"/>
              <w:jc w:val="center"/>
              <w:rPr>
                <w:rFonts w:ascii="Bookman Old Style" w:hAnsi="Bookman Old Style"/>
                <w:sz w:val="32"/>
                <w:szCs w:val="20"/>
              </w:rPr>
            </w:pPr>
            <w:r w:rsidRPr="00C82B39">
              <w:rPr>
                <w:rFonts w:ascii="Bookman Old Style" w:hAnsi="Bookman Old Style"/>
                <w:sz w:val="20"/>
                <w:szCs w:val="16"/>
              </w:rPr>
              <w:t>(imię i nazwisko dziecka)</w:t>
            </w:r>
          </w:p>
          <w:p w14:paraId="5C9E41B8" w14:textId="65C7D3F3" w:rsidR="00C82B39" w:rsidRPr="00C82B39" w:rsidRDefault="00C82B39" w:rsidP="00C82B39">
            <w:pPr>
              <w:spacing w:line="276" w:lineRule="auto"/>
              <w:jc w:val="both"/>
              <w:rPr>
                <w:rFonts w:ascii="Bookman Old Style" w:hAnsi="Bookman Old Style"/>
                <w:szCs w:val="20"/>
              </w:rPr>
            </w:pPr>
            <w:r w:rsidRPr="00C82B39">
              <w:rPr>
                <w:rFonts w:ascii="Bookman Old Style" w:hAnsi="Bookman Old Style"/>
                <w:b/>
                <w:szCs w:val="20"/>
              </w:rPr>
              <w:t xml:space="preserve">w </w:t>
            </w:r>
            <w:r w:rsidRPr="00C82B39">
              <w:rPr>
                <w:rFonts w:ascii="Bookman Old Style" w:hAnsi="Bookman Old Style"/>
              </w:rPr>
              <w:t xml:space="preserve"> </w:t>
            </w:r>
            <w:r w:rsidRPr="00C82B39">
              <w:rPr>
                <w:rFonts w:ascii="Bookman Old Style" w:hAnsi="Bookman Old Style"/>
                <w:b/>
                <w:szCs w:val="20"/>
              </w:rPr>
              <w:t>Szkole Podstawowej nr 67 w Gdańsku</w:t>
            </w:r>
            <w:r w:rsidRPr="00C82B39">
              <w:rPr>
                <w:rFonts w:ascii="Bookman Old Style" w:hAnsi="Bookman Old Style"/>
                <w:szCs w:val="20"/>
              </w:rPr>
              <w:t>.</w:t>
            </w:r>
          </w:p>
          <w:p w14:paraId="3E4C1526" w14:textId="77777777" w:rsidR="00C82B39" w:rsidRPr="00C82B39" w:rsidRDefault="00C82B39" w:rsidP="00C82B39">
            <w:pPr>
              <w:spacing w:line="276" w:lineRule="auto"/>
              <w:jc w:val="both"/>
              <w:rPr>
                <w:rFonts w:ascii="Bookman Old Style" w:hAnsi="Bookman Old Style"/>
                <w:szCs w:val="20"/>
              </w:rPr>
            </w:pPr>
            <w:r w:rsidRPr="00C82B39">
              <w:rPr>
                <w:rFonts w:ascii="Bookman Old Style" w:hAnsi="Bookman Old Style"/>
              </w:rPr>
              <w:t xml:space="preserve">Podanie danych osobowych jest dobrowolne jednak niezbędne do realizacji celu, </w:t>
            </w:r>
            <w:r w:rsidRPr="00C82B39">
              <w:rPr>
                <w:rFonts w:ascii="Bookman Old Style" w:hAnsi="Bookman Old Style"/>
              </w:rPr>
              <w:br/>
              <w:t xml:space="preserve">w którym te dane są zbierane. </w:t>
            </w:r>
          </w:p>
          <w:p w14:paraId="07D41C77" w14:textId="77777777" w:rsidR="00C82B39" w:rsidRPr="00C82B39" w:rsidRDefault="00C82B39" w:rsidP="00C82B39">
            <w:pPr>
              <w:spacing w:line="276" w:lineRule="auto"/>
              <w:rPr>
                <w:rFonts w:ascii="Bookman Old Style" w:hAnsi="Bookman Old Style"/>
                <w:szCs w:val="20"/>
              </w:rPr>
            </w:pPr>
          </w:p>
        </w:tc>
      </w:tr>
      <w:tr w:rsidR="00C82B39" w:rsidRPr="00C82B39" w14:paraId="1A8785C6" w14:textId="77777777" w:rsidTr="003C2C41">
        <w:tc>
          <w:tcPr>
            <w:tcW w:w="4536" w:type="dxa"/>
          </w:tcPr>
          <w:p w14:paraId="1D13130B" w14:textId="77777777" w:rsidR="00C82B39" w:rsidRPr="00C82B39" w:rsidRDefault="00C82B39" w:rsidP="00C82B39">
            <w:pPr>
              <w:spacing w:line="360" w:lineRule="auto"/>
              <w:jc w:val="both"/>
              <w:rPr>
                <w:rFonts w:ascii="Bookman Old Style" w:hAnsi="Bookman Old Style"/>
                <w:szCs w:val="20"/>
              </w:rPr>
            </w:pPr>
          </w:p>
          <w:p w14:paraId="7FCE5719" w14:textId="77777777" w:rsidR="00C82B39" w:rsidRPr="00C82B39" w:rsidRDefault="00C82B39" w:rsidP="00C82B39">
            <w:pPr>
              <w:spacing w:line="360" w:lineRule="auto"/>
              <w:jc w:val="both"/>
              <w:rPr>
                <w:rFonts w:ascii="Bookman Old Style" w:hAnsi="Bookman Old Style"/>
                <w:szCs w:val="20"/>
              </w:rPr>
            </w:pPr>
          </w:p>
          <w:p w14:paraId="29F04C93" w14:textId="313B885F" w:rsidR="00C82B39" w:rsidRPr="00C82B39" w:rsidRDefault="00C82B39" w:rsidP="00C82B39">
            <w:pPr>
              <w:spacing w:line="360" w:lineRule="auto"/>
              <w:jc w:val="both"/>
              <w:rPr>
                <w:rFonts w:ascii="Bookman Old Style" w:hAnsi="Bookman Old Style"/>
                <w:szCs w:val="20"/>
              </w:rPr>
            </w:pPr>
            <w:r w:rsidRPr="00C82B39">
              <w:rPr>
                <w:rFonts w:ascii="Bookman Old Style" w:hAnsi="Bookman Old Style"/>
                <w:szCs w:val="20"/>
              </w:rPr>
              <w:t>Gdańsk,</w:t>
            </w:r>
            <w:r>
              <w:rPr>
                <w:rFonts w:ascii="Bookman Old Style" w:hAnsi="Bookman Old Style"/>
                <w:szCs w:val="20"/>
              </w:rPr>
              <w:t xml:space="preserve"> </w:t>
            </w:r>
            <w:r w:rsidRPr="00C82B39">
              <w:rPr>
                <w:rFonts w:ascii="Bookman Old Style" w:hAnsi="Bookman Old Style"/>
                <w:szCs w:val="20"/>
              </w:rPr>
              <w:t>dnia …………</w:t>
            </w:r>
            <w:r w:rsidR="003C2C41">
              <w:rPr>
                <w:rFonts w:ascii="Bookman Old Style" w:hAnsi="Bookman Old Style"/>
                <w:szCs w:val="20"/>
              </w:rPr>
              <w:t>………..</w:t>
            </w:r>
            <w:r w:rsidRPr="00C82B39">
              <w:rPr>
                <w:rFonts w:ascii="Bookman Old Style" w:hAnsi="Bookman Old Style"/>
                <w:szCs w:val="20"/>
              </w:rPr>
              <w:t>…</w:t>
            </w:r>
          </w:p>
        </w:tc>
        <w:tc>
          <w:tcPr>
            <w:tcW w:w="5102" w:type="dxa"/>
            <w:gridSpan w:val="2"/>
          </w:tcPr>
          <w:p w14:paraId="02B66BDD" w14:textId="77777777" w:rsidR="00C82B39" w:rsidRDefault="00C82B39" w:rsidP="00C82B39">
            <w:pPr>
              <w:spacing w:line="360" w:lineRule="auto"/>
              <w:jc w:val="both"/>
              <w:rPr>
                <w:rFonts w:ascii="Bookman Old Style" w:hAnsi="Bookman Old Style"/>
                <w:szCs w:val="20"/>
              </w:rPr>
            </w:pPr>
          </w:p>
          <w:p w14:paraId="068CE78D" w14:textId="77777777" w:rsidR="003C2C41" w:rsidRPr="00C82B39" w:rsidRDefault="003C2C41" w:rsidP="00C82B39">
            <w:pPr>
              <w:spacing w:line="360" w:lineRule="auto"/>
              <w:jc w:val="both"/>
              <w:rPr>
                <w:rFonts w:ascii="Bookman Old Style" w:hAnsi="Bookman Old Style"/>
                <w:szCs w:val="20"/>
              </w:rPr>
            </w:pPr>
          </w:p>
          <w:p w14:paraId="2B54A333" w14:textId="47BEE188" w:rsidR="00C82B39" w:rsidRPr="00C82B39" w:rsidRDefault="00C82B39" w:rsidP="003C2C41">
            <w:pPr>
              <w:jc w:val="both"/>
              <w:rPr>
                <w:rFonts w:ascii="Bookman Old Style" w:hAnsi="Bookman Old Style"/>
                <w:szCs w:val="20"/>
              </w:rPr>
            </w:pPr>
            <w:r w:rsidRPr="00C82B39">
              <w:rPr>
                <w:rFonts w:ascii="Bookman Old Style" w:hAnsi="Bookman Old Style"/>
                <w:szCs w:val="20"/>
              </w:rPr>
              <w:t>……………………………………………………</w:t>
            </w:r>
          </w:p>
          <w:p w14:paraId="6905B1EB" w14:textId="77777777" w:rsidR="00C82B39" w:rsidRPr="00C82B39" w:rsidRDefault="00C82B39" w:rsidP="003C2C41">
            <w:pPr>
              <w:jc w:val="center"/>
              <w:rPr>
                <w:rFonts w:ascii="Bookman Old Style" w:hAnsi="Bookman Old Style"/>
                <w:szCs w:val="20"/>
              </w:rPr>
            </w:pPr>
            <w:r w:rsidRPr="00C82B39">
              <w:rPr>
                <w:rFonts w:ascii="Bookman Old Style" w:hAnsi="Bookman Old Style"/>
                <w:sz w:val="20"/>
                <w:szCs w:val="16"/>
              </w:rPr>
              <w:t>(podpis rodzica/opiekuna prawnego)</w:t>
            </w:r>
          </w:p>
        </w:tc>
      </w:tr>
    </w:tbl>
    <w:p w14:paraId="5C23CB01" w14:textId="77777777" w:rsidR="00AE4994" w:rsidRDefault="00AE4994" w:rsidP="00AE4994">
      <w:pPr>
        <w:rPr>
          <w:szCs w:val="20"/>
        </w:rPr>
      </w:pPr>
    </w:p>
    <w:p w14:paraId="51AAA96B" w14:textId="77777777" w:rsidR="00AE2707" w:rsidRPr="00AE2707" w:rsidRDefault="00AE2707" w:rsidP="00AE2707">
      <w:pPr>
        <w:rPr>
          <w:rFonts w:ascii="Times New Roman" w:hAnsi="Times New Roman"/>
          <w:sz w:val="20"/>
          <w:szCs w:val="20"/>
        </w:rPr>
      </w:pPr>
    </w:p>
    <w:p w14:paraId="74B36EBE" w14:textId="77777777" w:rsidR="00AE2707" w:rsidRDefault="00AE2707" w:rsidP="004147DB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48656195" w14:textId="77777777" w:rsidR="00AE2707" w:rsidRDefault="00AE2707" w:rsidP="00AE2707">
      <w:pPr>
        <w:rPr>
          <w:rFonts w:ascii="Times New Roman" w:hAnsi="Times New Roman"/>
          <w:b/>
          <w:bCs/>
          <w:sz w:val="20"/>
          <w:szCs w:val="20"/>
        </w:rPr>
      </w:pPr>
    </w:p>
    <w:p w14:paraId="1853ADB8" w14:textId="22AC55D4" w:rsidR="008E178B" w:rsidRDefault="00993F40" w:rsidP="004147DB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AE2707">
        <w:rPr>
          <w:rFonts w:ascii="Times New Roman" w:hAnsi="Times New Roman"/>
          <w:sz w:val="20"/>
          <w:szCs w:val="20"/>
        </w:rPr>
        <w:br w:type="page"/>
      </w:r>
    </w:p>
    <w:p w14:paraId="5D3C259D" w14:textId="77777777" w:rsidR="004147DB" w:rsidRPr="008A21F6" w:rsidRDefault="004147DB" w:rsidP="004147DB">
      <w:pPr>
        <w:jc w:val="center"/>
        <w:rPr>
          <w:rFonts w:ascii="Trebuchet MS" w:hAnsi="Trebuchet MS"/>
          <w:b/>
        </w:rPr>
      </w:pPr>
      <w:r w:rsidRPr="008A21F6">
        <w:rPr>
          <w:rFonts w:ascii="Trebuchet MS" w:hAnsi="Trebuchet MS"/>
          <w:b/>
        </w:rPr>
        <w:t xml:space="preserve">KLAUZULA INFORMACYJNA </w:t>
      </w:r>
    </w:p>
    <w:p w14:paraId="677BD398" w14:textId="77777777" w:rsidR="004147DB" w:rsidRPr="008A21F6" w:rsidRDefault="004147DB" w:rsidP="004147DB">
      <w:pPr>
        <w:rPr>
          <w:rFonts w:ascii="Trebuchet MS" w:hAnsi="Trebuchet MS"/>
        </w:rPr>
      </w:pPr>
    </w:p>
    <w:p w14:paraId="14716D13" w14:textId="77777777" w:rsidR="00D20159" w:rsidRPr="008A21F6" w:rsidRDefault="00D20159" w:rsidP="00D20159">
      <w:p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 xml:space="preserve">Oświadczam, że w związku z </w:t>
      </w:r>
      <w:r w:rsidR="00081932">
        <w:rPr>
          <w:rFonts w:ascii="Trebuchet MS" w:hAnsi="Trebuchet MS"/>
        </w:rPr>
        <w:t>Art. 13</w:t>
      </w:r>
      <w:r w:rsidRPr="008A21F6">
        <w:rPr>
          <w:rFonts w:ascii="Trebuchet MS" w:hAnsi="Trebuchet MS"/>
        </w:rPr>
        <w:t xml:space="preserve"> Rozporządzeni</w:t>
      </w:r>
      <w:r w:rsidR="00081932">
        <w:rPr>
          <w:rFonts w:ascii="Trebuchet MS" w:hAnsi="Trebuchet MS"/>
        </w:rPr>
        <w:t>a</w:t>
      </w:r>
      <w:r w:rsidRPr="008A21F6">
        <w:rPr>
          <w:rFonts w:ascii="Trebuchet MS" w:hAnsi="Trebuchet MS"/>
        </w:rPr>
        <w:t xml:space="preserve"> Parlamentu Europejskiego i Rady (UE) 2016/679 z dnia 27 kwietnia 2016 r. w sprawie ochrony osób fizycznych w związku z przetwarzaniem danych osobowych (ogólne rozporządzenie o</w:t>
      </w:r>
      <w:r w:rsidR="008A21F6" w:rsidRPr="008A21F6">
        <w:rPr>
          <w:rFonts w:ascii="Trebuchet MS" w:hAnsi="Trebuchet MS"/>
        </w:rPr>
        <w:t> </w:t>
      </w:r>
      <w:r w:rsidRPr="008A21F6">
        <w:rPr>
          <w:rFonts w:ascii="Trebuchet MS" w:hAnsi="Trebuchet MS"/>
        </w:rPr>
        <w:t xml:space="preserve">ochronie danych „RODO”) przyjęłam do wiadomości następującą informację: </w:t>
      </w:r>
    </w:p>
    <w:p w14:paraId="694A59B1" w14:textId="12DF61F5" w:rsidR="00AE2707" w:rsidRPr="00AE2707" w:rsidRDefault="00356F7A" w:rsidP="00AE2707">
      <w:pPr>
        <w:numPr>
          <w:ilvl w:val="0"/>
          <w:numId w:val="15"/>
        </w:numPr>
        <w:jc w:val="both"/>
        <w:rPr>
          <w:rFonts w:ascii="Trebuchet MS" w:hAnsi="Trebuchet MS"/>
        </w:rPr>
      </w:pPr>
      <w:r>
        <w:rPr>
          <w:rFonts w:ascii="Trebuchet MS" w:hAnsi="Trebuchet MS"/>
        </w:rPr>
        <w:t>Administrator danych osobowych</w:t>
      </w:r>
      <w:r w:rsidR="00AE2707" w:rsidRPr="00AE2707">
        <w:rPr>
          <w:rFonts w:ascii="Trebuchet MS" w:hAnsi="Trebuchet MS"/>
        </w:rPr>
        <w:t>:</w:t>
      </w:r>
      <w:r w:rsidR="00B65FDC" w:rsidRPr="00B65FDC">
        <w:rPr>
          <w:rFonts w:ascii="Roboto" w:hAnsi="Roboto"/>
          <w:sz w:val="21"/>
          <w:szCs w:val="21"/>
        </w:rPr>
        <w:t xml:space="preserve"> </w:t>
      </w:r>
      <w:r w:rsidR="00B65FDC" w:rsidRPr="00B65FDC">
        <w:rPr>
          <w:rFonts w:ascii="Trebuchet MS" w:hAnsi="Trebuchet MS"/>
        </w:rPr>
        <w:t xml:space="preserve">Szkoła Podstawowa nr </w:t>
      </w:r>
      <w:r w:rsidR="00895B9D">
        <w:rPr>
          <w:rFonts w:ascii="Trebuchet MS" w:hAnsi="Trebuchet MS"/>
        </w:rPr>
        <w:t>67</w:t>
      </w:r>
      <w:r w:rsidR="00B65FDC" w:rsidRPr="00B65FDC">
        <w:rPr>
          <w:rFonts w:ascii="Trebuchet MS" w:hAnsi="Trebuchet MS"/>
        </w:rPr>
        <w:t xml:space="preserve"> </w:t>
      </w:r>
      <w:r w:rsidR="00895B9D" w:rsidRPr="00895B9D">
        <w:rPr>
          <w:rFonts w:ascii="Trebuchet MS" w:hAnsi="Trebuchet MS"/>
        </w:rPr>
        <w:t>im. kpt.ż.w. Tadeusza Ziółkowskiego</w:t>
      </w:r>
      <w:r w:rsidR="00B65FDC" w:rsidRPr="00B65FDC">
        <w:rPr>
          <w:rFonts w:ascii="Trebuchet MS" w:hAnsi="Trebuchet MS"/>
        </w:rPr>
        <w:t xml:space="preserve"> w Gdańsku </w:t>
      </w:r>
      <w:r w:rsidR="00895B9D" w:rsidRPr="00895B9D">
        <w:rPr>
          <w:rFonts w:ascii="Trebuchet MS" w:hAnsi="Trebuchet MS"/>
          <w:bCs/>
        </w:rPr>
        <w:t>80-822 Gdańsk ul. Żabi Kruk 5</w:t>
      </w:r>
      <w:r w:rsidR="00AE2707" w:rsidRPr="00AE2707">
        <w:rPr>
          <w:rFonts w:ascii="Trebuchet MS" w:hAnsi="Trebuchet MS"/>
        </w:rPr>
        <w:t xml:space="preserve">, e-mail: </w:t>
      </w:r>
      <w:hyperlink r:id="rId7" w:history="1">
        <w:r w:rsidR="008C7005" w:rsidRPr="007F6B4C">
          <w:rPr>
            <w:rStyle w:val="Hipercze"/>
            <w:rFonts w:ascii="Trebuchet MS" w:hAnsi="Trebuchet MS"/>
          </w:rPr>
          <w:t>sekretariat@sp67.edu.gdansk.pl</w:t>
        </w:r>
      </w:hyperlink>
      <w:r w:rsidR="00895B9D">
        <w:rPr>
          <w:rFonts w:ascii="Trebuchet MS" w:hAnsi="Trebuchet MS"/>
        </w:rPr>
        <w:t xml:space="preserve"> </w:t>
      </w:r>
      <w:r w:rsidR="00AE2707" w:rsidRPr="00AE2707">
        <w:rPr>
          <w:rFonts w:ascii="Trebuchet MS" w:hAnsi="Trebuchet MS"/>
        </w:rPr>
        <w:t>, tel.: +48 58</w:t>
      </w:r>
      <w:r w:rsidR="003C2C41">
        <w:rPr>
          <w:rFonts w:ascii="Trebuchet MS" w:hAnsi="Trebuchet MS"/>
        </w:rPr>
        <w:t> </w:t>
      </w:r>
      <w:r w:rsidR="00895B9D" w:rsidRPr="00895B9D">
        <w:rPr>
          <w:rFonts w:ascii="Trebuchet MS" w:hAnsi="Trebuchet MS"/>
        </w:rPr>
        <w:t>301</w:t>
      </w:r>
      <w:r w:rsidR="003C2C41">
        <w:rPr>
          <w:rFonts w:ascii="Trebuchet MS" w:hAnsi="Trebuchet MS"/>
        </w:rPr>
        <w:t>-</w:t>
      </w:r>
      <w:r w:rsidR="00895B9D" w:rsidRPr="00895B9D">
        <w:rPr>
          <w:rFonts w:ascii="Trebuchet MS" w:hAnsi="Trebuchet MS"/>
        </w:rPr>
        <w:t>27</w:t>
      </w:r>
      <w:r w:rsidR="003C2C41">
        <w:rPr>
          <w:rFonts w:ascii="Trebuchet MS" w:hAnsi="Trebuchet MS"/>
        </w:rPr>
        <w:t>-</w:t>
      </w:r>
      <w:r w:rsidR="00895B9D" w:rsidRPr="00895B9D">
        <w:rPr>
          <w:rFonts w:ascii="Trebuchet MS" w:hAnsi="Trebuchet MS"/>
        </w:rPr>
        <w:t>45</w:t>
      </w:r>
    </w:p>
    <w:p w14:paraId="5F0A89A3" w14:textId="21D3A890" w:rsidR="004147DB" w:rsidRPr="00AE2707" w:rsidRDefault="00AE2707" w:rsidP="000453FD">
      <w:pPr>
        <w:numPr>
          <w:ilvl w:val="0"/>
          <w:numId w:val="15"/>
        </w:numPr>
        <w:jc w:val="both"/>
        <w:rPr>
          <w:rFonts w:ascii="Trebuchet MS" w:hAnsi="Trebuchet MS"/>
        </w:rPr>
      </w:pPr>
      <w:r w:rsidRPr="00AE2707">
        <w:rPr>
          <w:rFonts w:ascii="Trebuchet MS" w:hAnsi="Trebuchet MS"/>
        </w:rPr>
        <w:t xml:space="preserve">Dane kontaktowe Inspektora Ochrony Danych:  Elżbieta Nikiel, e-mail: </w:t>
      </w:r>
      <w:hyperlink r:id="rId8" w:history="1">
        <w:r w:rsidR="00895B9D" w:rsidRPr="007F6B4C">
          <w:rPr>
            <w:rStyle w:val="Hipercze"/>
            <w:rFonts w:ascii="Trebuchet MS" w:hAnsi="Trebuchet MS"/>
          </w:rPr>
          <w:t>iod@efecto.net.pl</w:t>
        </w:r>
      </w:hyperlink>
      <w:r w:rsidR="00895B9D">
        <w:rPr>
          <w:rFonts w:ascii="Trebuchet MS" w:hAnsi="Trebuchet MS"/>
        </w:rPr>
        <w:t xml:space="preserve"> </w:t>
      </w:r>
    </w:p>
    <w:p w14:paraId="324F2010" w14:textId="2550281B" w:rsidR="006A2407" w:rsidRPr="008A21F6" w:rsidRDefault="00993F40" w:rsidP="00D20159">
      <w:pPr>
        <w:numPr>
          <w:ilvl w:val="0"/>
          <w:numId w:val="15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 xml:space="preserve">Cel przetwarzania danych osobowych: </w:t>
      </w:r>
      <w:r w:rsidR="008A21F6" w:rsidRPr="008A21F6">
        <w:rPr>
          <w:rFonts w:ascii="Trebuchet MS" w:hAnsi="Trebuchet MS"/>
        </w:rPr>
        <w:t xml:space="preserve">przetwarzanie jest niezbędne </w:t>
      </w:r>
      <w:r w:rsidR="003C2C41">
        <w:rPr>
          <w:rFonts w:ascii="Trebuchet MS" w:hAnsi="Trebuchet MS"/>
        </w:rPr>
        <w:t xml:space="preserve">                                  </w:t>
      </w:r>
      <w:r w:rsidR="008A21F6" w:rsidRPr="008A21F6">
        <w:rPr>
          <w:rFonts w:ascii="Trebuchet MS" w:hAnsi="Trebuchet MS"/>
        </w:rPr>
        <w:t>do wypełnienia obowiązku prawnego ciążącego na administratorze</w:t>
      </w:r>
      <w:r w:rsidR="00E449A3">
        <w:rPr>
          <w:rFonts w:ascii="Trebuchet MS" w:hAnsi="Trebuchet MS"/>
        </w:rPr>
        <w:t>:</w:t>
      </w:r>
      <w:r w:rsidR="008A21F6" w:rsidRPr="008A21F6">
        <w:rPr>
          <w:rFonts w:ascii="Trebuchet MS" w:hAnsi="Trebuchet MS"/>
        </w:rPr>
        <w:t xml:space="preserve"> </w:t>
      </w:r>
      <w:r w:rsidR="00E449A3">
        <w:rPr>
          <w:rFonts w:ascii="Trebuchet MS" w:hAnsi="Trebuchet MS"/>
        </w:rPr>
        <w:t xml:space="preserve">umożliwienie rodzicom/ opiekunom prawnym dostępu do informacji zawartych w dzienniku elektronicznym - </w:t>
      </w:r>
      <w:r w:rsidR="00E449A3" w:rsidRPr="00E449A3">
        <w:rPr>
          <w:rFonts w:ascii="Trebuchet MS" w:hAnsi="Trebuchet MS"/>
        </w:rPr>
        <w:t>art. 44</w:t>
      </w:r>
      <w:r w:rsidR="00E449A3">
        <w:rPr>
          <w:rFonts w:ascii="Trebuchet MS" w:hAnsi="Trebuchet MS"/>
        </w:rPr>
        <w:t xml:space="preserve"> ust.2 p.4; art. 68 ust.6 ustawy </w:t>
      </w:r>
      <w:r w:rsidR="00E449A3" w:rsidRPr="00E449A3">
        <w:rPr>
          <w:rFonts w:ascii="Trebuchet MS" w:hAnsi="Trebuchet MS"/>
        </w:rPr>
        <w:t>z dnia 14 grudnia 2016 r.</w:t>
      </w:r>
      <w:r w:rsidR="00E449A3" w:rsidRPr="00E449A3">
        <w:rPr>
          <w:rFonts w:ascii="Trebuchet MS" w:hAnsi="Trebuchet MS"/>
        </w:rPr>
        <w:cr/>
      </w:r>
      <w:r w:rsidR="00E449A3">
        <w:rPr>
          <w:rFonts w:ascii="Trebuchet MS" w:hAnsi="Trebuchet MS"/>
        </w:rPr>
        <w:t>Prawo oświatowe (</w:t>
      </w:r>
      <w:r w:rsidR="00E449A3" w:rsidRPr="00E449A3">
        <w:rPr>
          <w:rFonts w:ascii="Trebuchet MS" w:hAnsi="Trebuchet MS"/>
        </w:rPr>
        <w:t>Dz.U. 2023 poz. 900</w:t>
      </w:r>
      <w:r w:rsidR="00E449A3">
        <w:rPr>
          <w:rFonts w:ascii="Trebuchet MS" w:hAnsi="Trebuchet MS"/>
        </w:rPr>
        <w:t>)</w:t>
      </w:r>
    </w:p>
    <w:p w14:paraId="208DC43B" w14:textId="77777777" w:rsidR="000951CF" w:rsidRPr="00764A68" w:rsidRDefault="000951CF" w:rsidP="00D20159">
      <w:pPr>
        <w:numPr>
          <w:ilvl w:val="0"/>
          <w:numId w:val="15"/>
        </w:numPr>
        <w:jc w:val="both"/>
        <w:rPr>
          <w:rFonts w:ascii="Trebuchet MS" w:hAnsi="Trebuchet MS"/>
        </w:rPr>
      </w:pPr>
      <w:r w:rsidRPr="00764A68">
        <w:rPr>
          <w:rFonts w:ascii="Trebuchet MS" w:hAnsi="Trebuchet MS"/>
        </w:rPr>
        <w:t>Gdańska Platforma Edukacyjna (skrót: GPE) jest udostępniana przez Gminę Miasta Gdańska, której szkoła przekazuje dane na mocy umowy – porozumienia.</w:t>
      </w:r>
    </w:p>
    <w:p w14:paraId="79ADCAAB" w14:textId="77777777" w:rsidR="00D20159" w:rsidRPr="008A21F6" w:rsidRDefault="00D20159" w:rsidP="00D20159">
      <w:pPr>
        <w:numPr>
          <w:ilvl w:val="0"/>
          <w:numId w:val="15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>Dane osobowe będą przechowywane przez okres niezbędny do realizacji celów określonych w pkt. 3, a po tym czasie przez okres oraz w zakresie wymaganym przez przepisy obowiązującego prawa.</w:t>
      </w:r>
    </w:p>
    <w:p w14:paraId="1B450E04" w14:textId="768EDBEB" w:rsidR="00993F40" w:rsidRPr="008A21F6" w:rsidRDefault="00993F40" w:rsidP="00D20159">
      <w:pPr>
        <w:numPr>
          <w:ilvl w:val="0"/>
          <w:numId w:val="15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 xml:space="preserve">Przysługuje Panu/Pani prawo wniesienia skargi do organu nadzorczego - Prezesa Urzędu Ochrony Danych Osobowych. Skargę w tym zakresie można wnieść </w:t>
      </w:r>
      <w:r w:rsidR="003C2C41">
        <w:rPr>
          <w:rFonts w:ascii="Trebuchet MS" w:hAnsi="Trebuchet MS"/>
        </w:rPr>
        <w:t xml:space="preserve">                           </w:t>
      </w:r>
      <w:r w:rsidRPr="008A21F6">
        <w:rPr>
          <w:rFonts w:ascii="Trebuchet MS" w:hAnsi="Trebuchet MS"/>
        </w:rPr>
        <w:t xml:space="preserve">w dowolnym momencie, jeżeli uważa Pani/Panu, że powierzone dane osobowe </w:t>
      </w:r>
      <w:r w:rsidR="003C2C41">
        <w:rPr>
          <w:rFonts w:ascii="Trebuchet MS" w:hAnsi="Trebuchet MS"/>
        </w:rPr>
        <w:t xml:space="preserve">                 </w:t>
      </w:r>
      <w:r w:rsidRPr="008A21F6">
        <w:rPr>
          <w:rFonts w:ascii="Trebuchet MS" w:hAnsi="Trebuchet MS"/>
        </w:rPr>
        <w:t>są przetwarzane z naruszeniem obowiązujących przepisów prawa.</w:t>
      </w:r>
    </w:p>
    <w:p w14:paraId="433767B9" w14:textId="77777777" w:rsidR="00993F40" w:rsidRPr="008A21F6" w:rsidRDefault="00993F40" w:rsidP="00D20159">
      <w:pPr>
        <w:numPr>
          <w:ilvl w:val="0"/>
          <w:numId w:val="15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>Przysługuje Pani/Panu prawo do:</w:t>
      </w:r>
    </w:p>
    <w:p w14:paraId="3F930DDB" w14:textId="50EEE78B" w:rsidR="00993F40" w:rsidRPr="008A21F6" w:rsidRDefault="00993F40" w:rsidP="00D20159">
      <w:pPr>
        <w:numPr>
          <w:ilvl w:val="0"/>
          <w:numId w:val="22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 xml:space="preserve">cofnięcia zgody na przetwarzanie danych osobowych - skorzystanie z prawa </w:t>
      </w:r>
      <w:r w:rsidR="003C2C41">
        <w:rPr>
          <w:rFonts w:ascii="Trebuchet MS" w:hAnsi="Trebuchet MS"/>
        </w:rPr>
        <w:t xml:space="preserve">                </w:t>
      </w:r>
      <w:r w:rsidRPr="008A21F6">
        <w:rPr>
          <w:rFonts w:ascii="Trebuchet MS" w:hAnsi="Trebuchet MS"/>
        </w:rPr>
        <w:t>do cofnięcia zgody nie ma wpływu na jej przetwarzanie, które miało miejsce do momentu wycofania zgody,</w:t>
      </w:r>
    </w:p>
    <w:p w14:paraId="078768BF" w14:textId="77777777" w:rsidR="00993F40" w:rsidRPr="008A21F6" w:rsidRDefault="00993F40" w:rsidP="00D20159">
      <w:pPr>
        <w:numPr>
          <w:ilvl w:val="0"/>
          <w:numId w:val="22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 xml:space="preserve">żądania od administratora dostępu do danych osobowych, </w:t>
      </w:r>
    </w:p>
    <w:p w14:paraId="70CA2739" w14:textId="77777777" w:rsidR="00993F40" w:rsidRPr="008A21F6" w:rsidRDefault="00993F40" w:rsidP="00D20159">
      <w:pPr>
        <w:numPr>
          <w:ilvl w:val="0"/>
          <w:numId w:val="22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>prawo do ich sprostowania,</w:t>
      </w:r>
    </w:p>
    <w:p w14:paraId="164FAC9F" w14:textId="77777777" w:rsidR="00D20159" w:rsidRPr="008A21F6" w:rsidRDefault="00993F40" w:rsidP="00D20159">
      <w:pPr>
        <w:numPr>
          <w:ilvl w:val="0"/>
          <w:numId w:val="22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>usunięcia lub ograniczenia przetwarzania</w:t>
      </w:r>
    </w:p>
    <w:p w14:paraId="0F75FB3F" w14:textId="343F99E8" w:rsidR="00AE44DA" w:rsidRPr="003C2C41" w:rsidRDefault="00D20159" w:rsidP="003C2C41">
      <w:pPr>
        <w:numPr>
          <w:ilvl w:val="0"/>
          <w:numId w:val="22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>przenoszenia danych</w:t>
      </w:r>
      <w:r w:rsidR="003C2C41">
        <w:rPr>
          <w:rFonts w:ascii="Trebuchet MS" w:hAnsi="Trebuchet MS"/>
        </w:rPr>
        <w:t xml:space="preserve"> </w:t>
      </w:r>
      <w:r w:rsidR="00AE44DA" w:rsidRPr="003C2C41">
        <w:rPr>
          <w:rFonts w:ascii="Trebuchet MS" w:hAnsi="Trebuchet MS"/>
        </w:rPr>
        <w:t>w ramach praw podmiotów danych art. 15-21 RODO.</w:t>
      </w:r>
    </w:p>
    <w:p w14:paraId="3C3461E6" w14:textId="77777777" w:rsidR="004147DB" w:rsidRPr="008A21F6" w:rsidRDefault="004147DB" w:rsidP="00D20159">
      <w:pPr>
        <w:numPr>
          <w:ilvl w:val="0"/>
          <w:numId w:val="15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>W przypadku gdy przetwarzanie danych osobowych odbywa się na podstawie zgody od osoby, której dane dotyczą, podanie danych osobowych jest dobrowolne jednak niezbędne do realizacji celu, w którym te dane są zbierane.</w:t>
      </w:r>
    </w:p>
    <w:p w14:paraId="409C8F5E" w14:textId="77777777" w:rsidR="004147DB" w:rsidRPr="008A21F6" w:rsidRDefault="004147DB" w:rsidP="00D20159">
      <w:pPr>
        <w:numPr>
          <w:ilvl w:val="0"/>
          <w:numId w:val="15"/>
        </w:numPr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>Dane osobowe nie będą profilowane i nie będą podlegały zautomatyzowanemu podejmowaniu decyzji.</w:t>
      </w:r>
    </w:p>
    <w:p w14:paraId="5134E8AE" w14:textId="77777777" w:rsidR="004147DB" w:rsidRPr="008A21F6" w:rsidRDefault="004147DB" w:rsidP="003C2C41">
      <w:pPr>
        <w:numPr>
          <w:ilvl w:val="0"/>
          <w:numId w:val="15"/>
        </w:numPr>
        <w:ind w:hanging="502"/>
        <w:jc w:val="both"/>
        <w:rPr>
          <w:rFonts w:ascii="Trebuchet MS" w:hAnsi="Trebuchet MS"/>
        </w:rPr>
      </w:pPr>
      <w:r w:rsidRPr="008A21F6">
        <w:rPr>
          <w:rFonts w:ascii="Trebuchet MS" w:hAnsi="Trebuchet MS"/>
        </w:rPr>
        <w:t>Administrator nie będzie przekazywał danych osobowych do państwa trzeciego lub organizacji międzynarodowej.</w:t>
      </w:r>
    </w:p>
    <w:p w14:paraId="75CF4BC0" w14:textId="77777777" w:rsidR="008E178B" w:rsidRPr="002703B2" w:rsidRDefault="008E178B" w:rsidP="00AE4994">
      <w:pPr>
        <w:rPr>
          <w:rFonts w:ascii="Times New Roman" w:hAnsi="Times New Roman"/>
          <w:szCs w:val="20"/>
        </w:rPr>
      </w:pPr>
    </w:p>
    <w:p w14:paraId="2C99FE36" w14:textId="77777777" w:rsidR="008E178B" w:rsidRDefault="002703B2" w:rsidP="002703B2">
      <w:pPr>
        <w:ind w:left="1416"/>
        <w:rPr>
          <w:szCs w:val="20"/>
        </w:rPr>
      </w:pPr>
      <w:r>
        <w:rPr>
          <w:szCs w:val="20"/>
        </w:rPr>
        <w:t xml:space="preserve">       </w:t>
      </w:r>
      <w:r w:rsidR="008E178B">
        <w:rPr>
          <w:szCs w:val="20"/>
        </w:rPr>
        <w:t>……………………………………………………………………</w:t>
      </w:r>
    </w:p>
    <w:p w14:paraId="2ABA2207" w14:textId="77777777" w:rsidR="002703B2" w:rsidRPr="002703B2" w:rsidRDefault="002703B2" w:rsidP="002703B2">
      <w:pPr>
        <w:ind w:left="1416"/>
        <w:rPr>
          <w:sz w:val="16"/>
          <w:szCs w:val="16"/>
        </w:rPr>
      </w:pPr>
      <w:r w:rsidRPr="002703B2">
        <w:rPr>
          <w:sz w:val="16"/>
          <w:szCs w:val="16"/>
        </w:rPr>
        <w:t xml:space="preserve">                                     </w:t>
      </w:r>
      <w:r>
        <w:rPr>
          <w:sz w:val="16"/>
          <w:szCs w:val="16"/>
        </w:rPr>
        <w:t xml:space="preserve">                          </w:t>
      </w:r>
      <w:r w:rsidRPr="002703B2">
        <w:rPr>
          <w:sz w:val="16"/>
          <w:szCs w:val="16"/>
        </w:rPr>
        <w:t xml:space="preserve"> (czytelny podpis)</w:t>
      </w:r>
    </w:p>
    <w:sectPr w:rsidR="002703B2" w:rsidRPr="002703B2" w:rsidSect="003C2C4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7" w:right="1134" w:bottom="1418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774135" w14:textId="77777777" w:rsidR="000A250C" w:rsidRDefault="000A250C">
      <w:r>
        <w:separator/>
      </w:r>
    </w:p>
  </w:endnote>
  <w:endnote w:type="continuationSeparator" w:id="0">
    <w:p w14:paraId="3BF48028" w14:textId="77777777" w:rsidR="000A250C" w:rsidRDefault="000A2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B2618F" w14:textId="77777777" w:rsidR="00671D20" w:rsidRDefault="00671D20" w:rsidP="00030592">
    <w:pPr>
      <w:jc w:val="both"/>
      <w:rPr>
        <w:rFonts w:cs="Arial"/>
        <w:sz w:val="16"/>
        <w:szCs w:val="16"/>
      </w:rPr>
    </w:pPr>
  </w:p>
  <w:p w14:paraId="18558577" w14:textId="3D8AF611" w:rsidR="00671D20" w:rsidRPr="00BE3155" w:rsidRDefault="003C2C41" w:rsidP="00030592">
    <w:pPr>
      <w:jc w:val="both"/>
      <w:rPr>
        <w:rFonts w:cs="Arial"/>
        <w:sz w:val="16"/>
        <w:szCs w:val="16"/>
      </w:rPr>
    </w:pPr>
    <w:r>
      <w:rPr>
        <w:rFonts w:cs="Arial"/>
        <w:sz w:val="16"/>
        <w:szCs w:val="16"/>
      </w:rPr>
      <w:t xml:space="preserve"> </w:t>
    </w:r>
  </w:p>
  <w:p w14:paraId="23EDE9E5" w14:textId="25FEDD01" w:rsidR="00671D20" w:rsidRDefault="00671D2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3760A" w14:textId="04C29E2B" w:rsidR="00671D20" w:rsidRPr="00B01F08" w:rsidRDefault="003A21A0" w:rsidP="00B01F08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1" layoutInCell="0" allowOverlap="1" wp14:anchorId="6B91EBD6" wp14:editId="10CF88DF">
              <wp:simplePos x="0" y="0"/>
              <wp:positionH relativeFrom="page">
                <wp:posOffset>3666490</wp:posOffset>
              </wp:positionH>
              <wp:positionV relativeFrom="page">
                <wp:posOffset>9649460</wp:posOffset>
              </wp:positionV>
              <wp:extent cx="3634740" cy="791210"/>
              <wp:effectExtent l="8890" t="10160" r="13970" b="8255"/>
              <wp:wrapNone/>
              <wp:docPr id="103126581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4740" cy="7912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666699"/>
                        </a:solidFill>
                        <a:prstDash val="dash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45D1E99" w14:textId="77777777" w:rsidR="00671D20" w:rsidRDefault="00671D20" w:rsidP="00E11021">
                          <w:pPr>
                            <w:jc w:val="center"/>
                            <w:rPr>
                              <w:b/>
                              <w:i/>
                              <w:color w:val="0000FF"/>
                              <w:sz w:val="16"/>
                              <w:szCs w:val="16"/>
                            </w:rPr>
                          </w:pPr>
                          <w:r w:rsidRPr="00E11021">
                            <w:rPr>
                              <w:b/>
                              <w:i/>
                              <w:color w:val="0000FF"/>
                              <w:sz w:val="16"/>
                              <w:szCs w:val="16"/>
                            </w:rPr>
                            <w:t>MIEJSCE NA LOGOTYPY BENEFICJENTA</w:t>
                          </w:r>
                        </w:p>
                        <w:p w14:paraId="736BAEEB" w14:textId="77777777" w:rsidR="00671D20" w:rsidRDefault="00671D20" w:rsidP="00E11021">
                          <w:pPr>
                            <w:jc w:val="center"/>
                            <w:rPr>
                              <w:b/>
                              <w:i/>
                              <w:color w:val="0000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i/>
                              <w:color w:val="0000FF"/>
                              <w:sz w:val="16"/>
                              <w:szCs w:val="16"/>
                            </w:rPr>
                            <w:t xml:space="preserve">należy usunąć tę ramkę przed wstawieniem logotypów, </w:t>
                          </w:r>
                        </w:p>
                        <w:p w14:paraId="05225753" w14:textId="77777777" w:rsidR="00671D20" w:rsidRPr="00E11021" w:rsidRDefault="00671D20" w:rsidP="00E11021">
                          <w:pPr>
                            <w:jc w:val="center"/>
                            <w:rPr>
                              <w:i/>
                              <w:color w:val="0000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i/>
                              <w:color w:val="0000FF"/>
                              <w:sz w:val="16"/>
                              <w:szCs w:val="16"/>
                            </w:rPr>
                            <w:t>a także w przypadku braku logotypów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91EBD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margin-left:288.7pt;margin-top:759.8pt;width:286.2pt;height:62.3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" o:allowincell="f" filled="f" strokecolor="#669">
              <v:stroke dashstyle="dash"/>
              <v:textbox>
                <w:txbxContent>
                  <w:p w14:paraId="345D1E99" w14:textId="77777777" w:rsidR="00671D20" w:rsidRDefault="00671D20" w:rsidP="00E11021">
                    <w:pPr>
                      <w:jc w:val="center"/>
                      <w:rPr>
                        <w:b/>
                        <w:i/>
                        <w:color w:val="0000FF"/>
                        <w:sz w:val="16"/>
                        <w:szCs w:val="16"/>
                      </w:rPr>
                    </w:pPr>
                    <w:r w:rsidRPr="00E11021">
                      <w:rPr>
                        <w:b/>
                        <w:i/>
                        <w:color w:val="0000FF"/>
                        <w:sz w:val="16"/>
                        <w:szCs w:val="16"/>
                      </w:rPr>
                      <w:t>MIEJSCE NA LOGOTYPY BENEFICJENTA</w:t>
                    </w:r>
                  </w:p>
                  <w:p w14:paraId="736BAEEB" w14:textId="77777777" w:rsidR="00671D20" w:rsidRDefault="00671D20" w:rsidP="00E11021">
                    <w:pPr>
                      <w:jc w:val="center"/>
                      <w:rPr>
                        <w:b/>
                        <w:i/>
                        <w:color w:val="0000FF"/>
                        <w:sz w:val="16"/>
                        <w:szCs w:val="16"/>
                      </w:rPr>
                    </w:pPr>
                    <w:r>
                      <w:rPr>
                        <w:b/>
                        <w:i/>
                        <w:color w:val="0000FF"/>
                        <w:sz w:val="16"/>
                        <w:szCs w:val="16"/>
                      </w:rPr>
                      <w:t xml:space="preserve">należy usunąć tę ramkę przed wstawieniem logotypów, </w:t>
                    </w:r>
                  </w:p>
                  <w:p w14:paraId="05225753" w14:textId="77777777" w:rsidR="00671D20" w:rsidRPr="00E11021" w:rsidRDefault="00671D20" w:rsidP="00E11021">
                    <w:pPr>
                      <w:jc w:val="center"/>
                      <w:rPr>
                        <w:i/>
                        <w:color w:val="0000FF"/>
                        <w:sz w:val="16"/>
                        <w:szCs w:val="16"/>
                      </w:rPr>
                    </w:pPr>
                    <w:r>
                      <w:rPr>
                        <w:b/>
                        <w:i/>
                        <w:color w:val="0000FF"/>
                        <w:sz w:val="16"/>
                        <w:szCs w:val="16"/>
                      </w:rPr>
                      <w:t>a także w przypadku braku logotypów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1" layoutInCell="0" allowOverlap="1" wp14:anchorId="58116508" wp14:editId="2A952015">
              <wp:simplePos x="0" y="0"/>
              <wp:positionH relativeFrom="page">
                <wp:posOffset>237490</wp:posOffset>
              </wp:positionH>
              <wp:positionV relativeFrom="page">
                <wp:posOffset>9591040</wp:posOffset>
              </wp:positionV>
              <wp:extent cx="3634740" cy="914400"/>
              <wp:effectExtent l="0" t="0" r="4445" b="635"/>
              <wp:wrapNone/>
              <wp:docPr id="105315371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474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40281" w14:textId="77777777" w:rsidR="00671D20" w:rsidRDefault="00671D20" w:rsidP="0007102F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1C6AEE">
                            <w:rPr>
                              <w:b/>
                              <w:sz w:val="16"/>
                              <w:szCs w:val="16"/>
                            </w:rPr>
                            <w:t>DANE TELEADRESOWE BENEFICJENTA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(-NAZWA PISANA JAKO BOLD WERSALIKAMI)</w:t>
                          </w:r>
                        </w:p>
                        <w:p w14:paraId="12A0FF09" w14:textId="77777777" w:rsidR="00671D20" w:rsidRDefault="00671D20" w:rsidP="0007102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Pozostałe dane pisane jako normal</w:t>
                          </w:r>
                        </w:p>
                        <w:p w14:paraId="4564AC99" w14:textId="77777777" w:rsidR="00671D20" w:rsidRDefault="00671D20" w:rsidP="0007102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Font w stopce: Arial CE</w:t>
                          </w:r>
                        </w:p>
                        <w:p w14:paraId="423E497E" w14:textId="77777777" w:rsidR="00671D20" w:rsidRDefault="00671D20" w:rsidP="0007102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Rozmiar fontu: 8 pkt.</w:t>
                          </w:r>
                        </w:p>
                        <w:p w14:paraId="6A962D6E" w14:textId="77777777" w:rsidR="00671D20" w:rsidRDefault="00671D20" w:rsidP="0007102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Justowanie do lewej.</w:t>
                          </w:r>
                        </w:p>
                        <w:p w14:paraId="1E59B9D1" w14:textId="77777777" w:rsidR="00671D20" w:rsidRPr="001C6AEE" w:rsidRDefault="00671D20" w:rsidP="0007102F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Maksimum wersów w stopce: 7</w:t>
                          </w:r>
                        </w:p>
                        <w:p w14:paraId="733A4D21" w14:textId="77777777" w:rsidR="00671D20" w:rsidRPr="001C6AEE" w:rsidRDefault="00671D20" w:rsidP="0007102F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116508" id="Text Box 23" o:spid="_x0000_s1027" type="#_x0000_t202" style="position:absolute;margin-left:18.7pt;margin-top:755.2pt;width:286.2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" o:allowincell="f" filled="f" stroked="f">
              <v:textbox>
                <w:txbxContent>
                  <w:p w14:paraId="78C40281" w14:textId="77777777" w:rsidR="00671D20" w:rsidRDefault="00671D20" w:rsidP="0007102F">
                    <w:pPr>
                      <w:rPr>
                        <w:b/>
                        <w:sz w:val="16"/>
                        <w:szCs w:val="16"/>
                      </w:rPr>
                    </w:pPr>
                    <w:r w:rsidRPr="001C6AEE">
                      <w:rPr>
                        <w:b/>
                        <w:sz w:val="16"/>
                        <w:szCs w:val="16"/>
                      </w:rPr>
                      <w:t>DANE TELEADRESOWE BENEFICJENTA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(-NAZWA PISANA JAKO BOLD WERSALIKAMI)</w:t>
                    </w:r>
                  </w:p>
                  <w:p w14:paraId="12A0FF09" w14:textId="77777777" w:rsidR="00671D20" w:rsidRDefault="00671D20" w:rsidP="0007102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Pozostałe dane pisane jako normal</w:t>
                    </w:r>
                  </w:p>
                  <w:p w14:paraId="4564AC99" w14:textId="77777777" w:rsidR="00671D20" w:rsidRDefault="00671D20" w:rsidP="0007102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Font w stopce: Arial CE</w:t>
                    </w:r>
                  </w:p>
                  <w:p w14:paraId="423E497E" w14:textId="77777777" w:rsidR="00671D20" w:rsidRDefault="00671D20" w:rsidP="0007102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Rozmiar fontu: 8 pkt.</w:t>
                    </w:r>
                  </w:p>
                  <w:p w14:paraId="6A962D6E" w14:textId="77777777" w:rsidR="00671D20" w:rsidRDefault="00671D20" w:rsidP="0007102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Justowanie do lewej.</w:t>
                    </w:r>
                  </w:p>
                  <w:p w14:paraId="1E59B9D1" w14:textId="77777777" w:rsidR="00671D20" w:rsidRPr="001C6AEE" w:rsidRDefault="00671D20" w:rsidP="0007102F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Maksimum wersów w stopce: 7</w:t>
                    </w:r>
                  </w:p>
                  <w:p w14:paraId="733A4D21" w14:textId="77777777" w:rsidR="00671D20" w:rsidRPr="001C6AEE" w:rsidRDefault="00671D20" w:rsidP="0007102F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656" behindDoc="1" locked="1" layoutInCell="0" allowOverlap="1" wp14:anchorId="2E5DBA26" wp14:editId="30742DF1">
          <wp:simplePos x="0" y="0"/>
          <wp:positionH relativeFrom="page">
            <wp:align>center</wp:align>
          </wp:positionH>
          <wp:positionV relativeFrom="page">
            <wp:posOffset>9613265</wp:posOffset>
          </wp:positionV>
          <wp:extent cx="7191375" cy="3175"/>
          <wp:effectExtent l="0" t="0" r="0" b="0"/>
          <wp:wrapNone/>
          <wp:docPr id="99018453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3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96A993" w14:textId="77777777" w:rsidR="000A250C" w:rsidRDefault="000A250C">
      <w:r>
        <w:separator/>
      </w:r>
    </w:p>
  </w:footnote>
  <w:footnote w:type="continuationSeparator" w:id="0">
    <w:p w14:paraId="16E328E3" w14:textId="77777777" w:rsidR="000A250C" w:rsidRDefault="000A2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6D046" w14:textId="240EB089" w:rsidR="003C2C41" w:rsidRPr="00D16AAF" w:rsidRDefault="003C2C41" w:rsidP="003C2C41">
    <w:pPr>
      <w:jc w:val="right"/>
    </w:pPr>
    <w:r>
      <w:rPr>
        <w:noProof/>
      </w:rPr>
      <w:drawing>
        <wp:anchor distT="0" distB="0" distL="114300" distR="114300" simplePos="0" relativeHeight="251661824" behindDoc="1" locked="0" layoutInCell="1" allowOverlap="1" wp14:anchorId="462B7AC4" wp14:editId="713624B7">
          <wp:simplePos x="0" y="0"/>
          <wp:positionH relativeFrom="column">
            <wp:posOffset>4445</wp:posOffset>
          </wp:positionH>
          <wp:positionV relativeFrom="paragraph">
            <wp:posOffset>-70485</wp:posOffset>
          </wp:positionV>
          <wp:extent cx="1913890" cy="1066800"/>
          <wp:effectExtent l="0" t="0" r="0" b="0"/>
          <wp:wrapNone/>
          <wp:docPr id="978274592" name="Obraz 4" descr="Obraz zawierający tekst, symbol, godło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274592" name="Obraz 4" descr="Obraz zawierający tekst, symbol, godło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89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/>
        <w:b/>
        <w:sz w:val="32"/>
      </w:rPr>
      <w:t>Szkoła Podstawowa nr 67</w:t>
    </w:r>
  </w:p>
  <w:p w14:paraId="3600F129" w14:textId="77777777" w:rsidR="003C2C41" w:rsidRPr="009963F6" w:rsidRDefault="003C2C41" w:rsidP="003C2C41">
    <w:pPr>
      <w:jc w:val="right"/>
      <w:rPr>
        <w:rFonts w:ascii="Bookman Old Style" w:hAnsi="Bookman Old Style"/>
        <w:sz w:val="6"/>
      </w:rPr>
    </w:pPr>
  </w:p>
  <w:p w14:paraId="5D3082BE" w14:textId="77777777" w:rsidR="003C2C41" w:rsidRDefault="003C2C41" w:rsidP="003C2C41">
    <w:pPr>
      <w:jc w:val="right"/>
      <w:rPr>
        <w:rFonts w:ascii="Bookman Old Style" w:hAnsi="Bookman Old Style"/>
        <w:b/>
      </w:rPr>
    </w:pPr>
    <w:r>
      <w:rPr>
        <w:rFonts w:ascii="Bookman Old Style" w:hAnsi="Bookman Old Style"/>
        <w:b/>
      </w:rPr>
      <w:t xml:space="preserve">im. kpt.ż.w. Tadeusza Ziółkowskiego </w:t>
    </w:r>
  </w:p>
  <w:p w14:paraId="29148C7D" w14:textId="77777777" w:rsidR="003C2C41" w:rsidRDefault="003C2C41" w:rsidP="003C2C41">
    <w:pPr>
      <w:jc w:val="right"/>
      <w:rPr>
        <w:rFonts w:ascii="Bookman Old Style" w:hAnsi="Bookman Old Style"/>
      </w:rPr>
    </w:pPr>
    <w:r w:rsidRPr="00750393">
      <w:rPr>
        <w:rFonts w:ascii="Bookman Old Style" w:hAnsi="Bookman Old Style"/>
        <w:b/>
      </w:rPr>
      <w:t>adres:</w:t>
    </w:r>
    <w:r>
      <w:rPr>
        <w:rFonts w:ascii="Bookman Old Style" w:hAnsi="Bookman Old Style"/>
      </w:rPr>
      <w:t xml:space="preserve"> 80-822 Gdańsk</w:t>
    </w:r>
    <w:r>
      <w:t xml:space="preserve">, </w:t>
    </w:r>
    <w:r w:rsidRPr="00750393">
      <w:rPr>
        <w:rFonts w:ascii="Bookman Old Style" w:hAnsi="Bookman Old Style"/>
      </w:rPr>
      <w:t>ul. Żabi Kruk 5</w:t>
    </w:r>
  </w:p>
  <w:p w14:paraId="145E6C9B" w14:textId="77777777" w:rsidR="003C2C41" w:rsidRDefault="003C2C41" w:rsidP="003C2C41">
    <w:pPr>
      <w:jc w:val="right"/>
      <w:rPr>
        <w:rFonts w:ascii="Bookman Old Style" w:hAnsi="Bookman Old Style"/>
      </w:rPr>
    </w:pPr>
    <w:r w:rsidRPr="00750393">
      <w:rPr>
        <w:rFonts w:ascii="Bookman Old Style" w:hAnsi="Bookman Old Style"/>
        <w:b/>
      </w:rPr>
      <w:t>e-mail:</w:t>
    </w:r>
    <w:r>
      <w:rPr>
        <w:rFonts w:ascii="Bookman Old Style" w:hAnsi="Bookman Old Style"/>
      </w:rPr>
      <w:t xml:space="preserve"> </w:t>
    </w:r>
    <w:hyperlink r:id="rId2" w:history="1">
      <w:r w:rsidRPr="00C95B8C">
        <w:rPr>
          <w:rStyle w:val="Hipercze"/>
          <w:rFonts w:ascii="Bookman Old Style" w:hAnsi="Bookman Old Style"/>
        </w:rPr>
        <w:t>sekretariat@sp67.edu.gdansk.pl</w:t>
      </w:r>
    </w:hyperlink>
    <w:r>
      <w:rPr>
        <w:rFonts w:ascii="Bookman Old Style" w:hAnsi="Bookman Old Style"/>
      </w:rPr>
      <w:t xml:space="preserve"> </w:t>
    </w:r>
  </w:p>
  <w:p w14:paraId="174A12E8" w14:textId="66FC5A88" w:rsidR="003C2C41" w:rsidRDefault="003C2C41" w:rsidP="003C2C41">
    <w:pPr>
      <w:jc w:val="right"/>
      <w:rPr>
        <w:rFonts w:ascii="Bookman Old Style" w:hAnsi="Bookman Old Style"/>
      </w:rPr>
    </w:pPr>
    <w:r w:rsidRPr="00750393">
      <w:rPr>
        <w:rFonts w:ascii="Bookman Old Style" w:hAnsi="Bookman Old Style"/>
        <w:b/>
      </w:rPr>
      <w:t>telefon:</w:t>
    </w:r>
    <w:r>
      <w:rPr>
        <w:rFonts w:ascii="Bookman Old Style" w:hAnsi="Bookman Old Style"/>
      </w:rPr>
      <w:t xml:space="preserve"> 58 301-27-45</w:t>
    </w:r>
    <w:r w:rsidRPr="00750393">
      <w:rPr>
        <w:rFonts w:ascii="Bookman Old Style" w:hAnsi="Bookman Old Style"/>
      </w:rPr>
      <w:t xml:space="preserve"> </w:t>
    </w:r>
    <w:r>
      <w:rPr>
        <w:rFonts w:ascii="Bookman Old Style" w:hAnsi="Bookman Old Style"/>
        <w:b/>
      </w:rPr>
      <w:t xml:space="preserve"> </w:t>
    </w:r>
  </w:p>
  <w:p w14:paraId="133170EA" w14:textId="0FC40548" w:rsidR="007D3DC8" w:rsidRDefault="003C2C41" w:rsidP="003C2C41">
    <w:pPr>
      <w:pStyle w:val="Nagwek"/>
    </w:pPr>
    <w:r>
      <w:pict w14:anchorId="0D117C36">
        <v:rect id="_x0000_i1025" style="width:448.6pt;height:2pt" o:hrpct="989" o:hralign="center" o:hrstd="t" o:hrnoshade="t" o:hr="t" fillcolor="black" stroked="f"/>
      </w:pict>
    </w:r>
  </w:p>
  <w:p w14:paraId="6AC588F0" w14:textId="77777777" w:rsidR="007D3DC8" w:rsidRDefault="007D3DC8">
    <w:pPr>
      <w:pStyle w:val="Nagwek"/>
    </w:pPr>
  </w:p>
  <w:p w14:paraId="3723476A" w14:textId="77777777" w:rsidR="007D3DC8" w:rsidRDefault="007D3DC8">
    <w:pPr>
      <w:pStyle w:val="Nagwek"/>
    </w:pPr>
  </w:p>
  <w:p w14:paraId="5F777A75" w14:textId="07FFA53A" w:rsidR="00671D20" w:rsidRDefault="00671D2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C3755F" w14:textId="2466D92A" w:rsidR="00671D20" w:rsidRDefault="003A21A0">
    <w:pPr>
      <w:pStyle w:val="Nagwek"/>
    </w:pPr>
    <w:r>
      <w:rPr>
        <w:noProof/>
      </w:rPr>
      <w:drawing>
        <wp:anchor distT="0" distB="0" distL="114300" distR="114300" simplePos="0" relativeHeight="251659776" behindDoc="0" locked="1" layoutInCell="0" allowOverlap="1" wp14:anchorId="63B32B53" wp14:editId="3BEA3E5A">
          <wp:simplePos x="0" y="0"/>
          <wp:positionH relativeFrom="page">
            <wp:align>center</wp:align>
          </wp:positionH>
          <wp:positionV relativeFrom="page">
            <wp:posOffset>248285</wp:posOffset>
          </wp:positionV>
          <wp:extent cx="7191375" cy="857250"/>
          <wp:effectExtent l="0" t="0" r="0" b="0"/>
          <wp:wrapNone/>
          <wp:docPr id="94829227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13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7025F"/>
    <w:multiLevelType w:val="hybridMultilevel"/>
    <w:tmpl w:val="2D847D6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C3D3C80"/>
    <w:multiLevelType w:val="hybridMultilevel"/>
    <w:tmpl w:val="8C3C3F8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46080"/>
    <w:multiLevelType w:val="hybridMultilevel"/>
    <w:tmpl w:val="CD68AB2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166CCF"/>
    <w:multiLevelType w:val="hybridMultilevel"/>
    <w:tmpl w:val="84683202"/>
    <w:lvl w:ilvl="0" w:tplc="D374B27A">
      <w:start w:val="1"/>
      <w:numFmt w:val="lowerLetter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B33622"/>
    <w:multiLevelType w:val="hybridMultilevel"/>
    <w:tmpl w:val="EE5CED9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C4F1976"/>
    <w:multiLevelType w:val="hybridMultilevel"/>
    <w:tmpl w:val="CDC46D9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CBF43DD"/>
    <w:multiLevelType w:val="hybridMultilevel"/>
    <w:tmpl w:val="734A6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55197"/>
    <w:multiLevelType w:val="hybridMultilevel"/>
    <w:tmpl w:val="520030E4"/>
    <w:lvl w:ilvl="0" w:tplc="F70400B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D6DE2"/>
    <w:multiLevelType w:val="hybridMultilevel"/>
    <w:tmpl w:val="8E6EA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268CE"/>
    <w:multiLevelType w:val="hybridMultilevel"/>
    <w:tmpl w:val="D8B07B5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2346820"/>
    <w:multiLevelType w:val="hybridMultilevel"/>
    <w:tmpl w:val="DB46CB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2793E47"/>
    <w:multiLevelType w:val="hybridMultilevel"/>
    <w:tmpl w:val="B25CE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0E52D7"/>
    <w:multiLevelType w:val="hybridMultilevel"/>
    <w:tmpl w:val="9808FF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3A0479"/>
    <w:multiLevelType w:val="hybridMultilevel"/>
    <w:tmpl w:val="670819EC"/>
    <w:lvl w:ilvl="0" w:tplc="9072CE3E">
      <w:start w:val="1"/>
      <w:numFmt w:val="upperRoman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FE246E"/>
    <w:multiLevelType w:val="hybridMultilevel"/>
    <w:tmpl w:val="F9F23F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5EC53B2"/>
    <w:multiLevelType w:val="hybridMultilevel"/>
    <w:tmpl w:val="26C82D64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C52EC5"/>
    <w:multiLevelType w:val="hybridMultilevel"/>
    <w:tmpl w:val="D0E471E2"/>
    <w:lvl w:ilvl="0" w:tplc="04150011">
      <w:start w:val="1"/>
      <w:numFmt w:val="decimal"/>
      <w:lvlText w:val="%1)"/>
      <w:lvlJc w:val="left"/>
      <w:pPr>
        <w:ind w:left="3600" w:hanging="360"/>
      </w:pPr>
    </w:lvl>
    <w:lvl w:ilvl="1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76044E8F"/>
    <w:multiLevelType w:val="hybridMultilevel"/>
    <w:tmpl w:val="1D583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E6528"/>
    <w:multiLevelType w:val="hybridMultilevel"/>
    <w:tmpl w:val="FA7893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0141880">
    <w:abstractNumId w:val="10"/>
  </w:num>
  <w:num w:numId="2" w16cid:durableId="1256789037">
    <w:abstractNumId w:val="1"/>
  </w:num>
  <w:num w:numId="3" w16cid:durableId="1099646023">
    <w:abstractNumId w:val="9"/>
  </w:num>
  <w:num w:numId="4" w16cid:durableId="1072772819">
    <w:abstractNumId w:val="6"/>
  </w:num>
  <w:num w:numId="5" w16cid:durableId="91359705">
    <w:abstractNumId w:val="11"/>
  </w:num>
  <w:num w:numId="6" w16cid:durableId="1744331884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178318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007344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507652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354331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324968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349623">
    <w:abstractNumId w:val="18"/>
  </w:num>
  <w:num w:numId="13" w16cid:durableId="17202933">
    <w:abstractNumId w:val="17"/>
  </w:num>
  <w:num w:numId="14" w16cid:durableId="1397974106">
    <w:abstractNumId w:val="2"/>
  </w:num>
  <w:num w:numId="15" w16cid:durableId="464466466">
    <w:abstractNumId w:val="7"/>
  </w:num>
  <w:num w:numId="16" w16cid:durableId="1837650060">
    <w:abstractNumId w:val="0"/>
  </w:num>
  <w:num w:numId="17" w16cid:durableId="1243946899">
    <w:abstractNumId w:val="4"/>
  </w:num>
  <w:num w:numId="18" w16cid:durableId="201853813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24868974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2059933392">
    <w:abstractNumId w:val="16"/>
  </w:num>
  <w:num w:numId="21" w16cid:durableId="1737627924">
    <w:abstractNumId w:val="3"/>
  </w:num>
  <w:num w:numId="22" w16cid:durableId="12325401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592"/>
    <w:rsid w:val="00022016"/>
    <w:rsid w:val="00026C32"/>
    <w:rsid w:val="00030592"/>
    <w:rsid w:val="00042DC5"/>
    <w:rsid w:val="00043E55"/>
    <w:rsid w:val="000454F2"/>
    <w:rsid w:val="00050EEB"/>
    <w:rsid w:val="00052229"/>
    <w:rsid w:val="0007102F"/>
    <w:rsid w:val="00072D2D"/>
    <w:rsid w:val="0007368D"/>
    <w:rsid w:val="00081932"/>
    <w:rsid w:val="000951CF"/>
    <w:rsid w:val="000A250C"/>
    <w:rsid w:val="000A5238"/>
    <w:rsid w:val="000C0157"/>
    <w:rsid w:val="000D2861"/>
    <w:rsid w:val="000E1746"/>
    <w:rsid w:val="000E4BB0"/>
    <w:rsid w:val="00103289"/>
    <w:rsid w:val="00126A21"/>
    <w:rsid w:val="00130B23"/>
    <w:rsid w:val="00130CF2"/>
    <w:rsid w:val="00137ABC"/>
    <w:rsid w:val="00153454"/>
    <w:rsid w:val="001604D6"/>
    <w:rsid w:val="001633FB"/>
    <w:rsid w:val="00183532"/>
    <w:rsid w:val="00183FEE"/>
    <w:rsid w:val="001B1400"/>
    <w:rsid w:val="001B6328"/>
    <w:rsid w:val="001C0DF5"/>
    <w:rsid w:val="001C5084"/>
    <w:rsid w:val="001C6AEE"/>
    <w:rsid w:val="001D1557"/>
    <w:rsid w:val="001D42D4"/>
    <w:rsid w:val="001D5EED"/>
    <w:rsid w:val="001D6387"/>
    <w:rsid w:val="001F3A2F"/>
    <w:rsid w:val="001F491A"/>
    <w:rsid w:val="00203BD8"/>
    <w:rsid w:val="00217C40"/>
    <w:rsid w:val="00242BC6"/>
    <w:rsid w:val="0024431E"/>
    <w:rsid w:val="002535F7"/>
    <w:rsid w:val="0026291F"/>
    <w:rsid w:val="00266DE9"/>
    <w:rsid w:val="002703B2"/>
    <w:rsid w:val="002750EB"/>
    <w:rsid w:val="00280B91"/>
    <w:rsid w:val="002844CA"/>
    <w:rsid w:val="00292E6A"/>
    <w:rsid w:val="00297B51"/>
    <w:rsid w:val="002D4420"/>
    <w:rsid w:val="002F6CB4"/>
    <w:rsid w:val="00320AAC"/>
    <w:rsid w:val="00321965"/>
    <w:rsid w:val="003237CE"/>
    <w:rsid w:val="00333D0B"/>
    <w:rsid w:val="003455E5"/>
    <w:rsid w:val="00346502"/>
    <w:rsid w:val="0035484D"/>
    <w:rsid w:val="00356F7A"/>
    <w:rsid w:val="00365820"/>
    <w:rsid w:val="0036613D"/>
    <w:rsid w:val="0038229D"/>
    <w:rsid w:val="003835AE"/>
    <w:rsid w:val="00392959"/>
    <w:rsid w:val="003A09C4"/>
    <w:rsid w:val="003A1B7F"/>
    <w:rsid w:val="003A21A0"/>
    <w:rsid w:val="003A7167"/>
    <w:rsid w:val="003B3016"/>
    <w:rsid w:val="003C20B7"/>
    <w:rsid w:val="003C2C41"/>
    <w:rsid w:val="003D3851"/>
    <w:rsid w:val="003D6CAE"/>
    <w:rsid w:val="003F6565"/>
    <w:rsid w:val="0040149C"/>
    <w:rsid w:val="004014A9"/>
    <w:rsid w:val="004061B3"/>
    <w:rsid w:val="00414478"/>
    <w:rsid w:val="004147DB"/>
    <w:rsid w:val="00416417"/>
    <w:rsid w:val="0042234F"/>
    <w:rsid w:val="00423F9E"/>
    <w:rsid w:val="004330CF"/>
    <w:rsid w:val="00436E23"/>
    <w:rsid w:val="00447DD6"/>
    <w:rsid w:val="00470EA0"/>
    <w:rsid w:val="00473BE7"/>
    <w:rsid w:val="004843D4"/>
    <w:rsid w:val="00487E68"/>
    <w:rsid w:val="00492BD3"/>
    <w:rsid w:val="004A5960"/>
    <w:rsid w:val="004E0D99"/>
    <w:rsid w:val="004E7196"/>
    <w:rsid w:val="004F569B"/>
    <w:rsid w:val="005072FA"/>
    <w:rsid w:val="00513303"/>
    <w:rsid w:val="0053640B"/>
    <w:rsid w:val="00544CD5"/>
    <w:rsid w:val="005509C0"/>
    <w:rsid w:val="00553C89"/>
    <w:rsid w:val="00570DD2"/>
    <w:rsid w:val="00571801"/>
    <w:rsid w:val="005B6C04"/>
    <w:rsid w:val="005C216E"/>
    <w:rsid w:val="005D3E99"/>
    <w:rsid w:val="00620CA1"/>
    <w:rsid w:val="00622781"/>
    <w:rsid w:val="006551F8"/>
    <w:rsid w:val="00656F7B"/>
    <w:rsid w:val="006611EC"/>
    <w:rsid w:val="00671D20"/>
    <w:rsid w:val="00676680"/>
    <w:rsid w:val="006836B4"/>
    <w:rsid w:val="00684652"/>
    <w:rsid w:val="00684C1D"/>
    <w:rsid w:val="006A2407"/>
    <w:rsid w:val="006A2AFE"/>
    <w:rsid w:val="006A2ECB"/>
    <w:rsid w:val="006A5658"/>
    <w:rsid w:val="006A7E0C"/>
    <w:rsid w:val="006B1862"/>
    <w:rsid w:val="006B475A"/>
    <w:rsid w:val="006B6193"/>
    <w:rsid w:val="006B62DD"/>
    <w:rsid w:val="006B6302"/>
    <w:rsid w:val="006D25D0"/>
    <w:rsid w:val="006F3772"/>
    <w:rsid w:val="00711F37"/>
    <w:rsid w:val="00712123"/>
    <w:rsid w:val="007244BD"/>
    <w:rsid w:val="00742EBB"/>
    <w:rsid w:val="00745D18"/>
    <w:rsid w:val="00754691"/>
    <w:rsid w:val="00764A68"/>
    <w:rsid w:val="007764F1"/>
    <w:rsid w:val="00781FBB"/>
    <w:rsid w:val="007875A5"/>
    <w:rsid w:val="00787A5F"/>
    <w:rsid w:val="007B0736"/>
    <w:rsid w:val="007C0F29"/>
    <w:rsid w:val="007C6791"/>
    <w:rsid w:val="007D04BD"/>
    <w:rsid w:val="007D3DC8"/>
    <w:rsid w:val="007E37DE"/>
    <w:rsid w:val="007E5BC8"/>
    <w:rsid w:val="008171C8"/>
    <w:rsid w:val="00825D0B"/>
    <w:rsid w:val="00827311"/>
    <w:rsid w:val="00834BB4"/>
    <w:rsid w:val="00836D70"/>
    <w:rsid w:val="00870448"/>
    <w:rsid w:val="00872AD8"/>
    <w:rsid w:val="00895B9D"/>
    <w:rsid w:val="008A21F6"/>
    <w:rsid w:val="008B57AB"/>
    <w:rsid w:val="008B732B"/>
    <w:rsid w:val="008C7005"/>
    <w:rsid w:val="008E178B"/>
    <w:rsid w:val="008E4735"/>
    <w:rsid w:val="008F4A17"/>
    <w:rsid w:val="009009D5"/>
    <w:rsid w:val="00900BE8"/>
    <w:rsid w:val="00903C82"/>
    <w:rsid w:val="00910C3E"/>
    <w:rsid w:val="00941D5D"/>
    <w:rsid w:val="00954925"/>
    <w:rsid w:val="00963C0A"/>
    <w:rsid w:val="00981F16"/>
    <w:rsid w:val="00983DFC"/>
    <w:rsid w:val="00986A46"/>
    <w:rsid w:val="00990460"/>
    <w:rsid w:val="009924CC"/>
    <w:rsid w:val="00993F40"/>
    <w:rsid w:val="009B66C0"/>
    <w:rsid w:val="009C1F50"/>
    <w:rsid w:val="009C6E29"/>
    <w:rsid w:val="009D71C1"/>
    <w:rsid w:val="009E0186"/>
    <w:rsid w:val="009E6234"/>
    <w:rsid w:val="009F4790"/>
    <w:rsid w:val="00A13C66"/>
    <w:rsid w:val="00A155AB"/>
    <w:rsid w:val="00A226E7"/>
    <w:rsid w:val="00A2426F"/>
    <w:rsid w:val="00A41AE3"/>
    <w:rsid w:val="00A516BB"/>
    <w:rsid w:val="00A669AA"/>
    <w:rsid w:val="00A7357F"/>
    <w:rsid w:val="00A77B8C"/>
    <w:rsid w:val="00A864A0"/>
    <w:rsid w:val="00AA01B3"/>
    <w:rsid w:val="00AA791C"/>
    <w:rsid w:val="00AE2707"/>
    <w:rsid w:val="00AE44DA"/>
    <w:rsid w:val="00AE4994"/>
    <w:rsid w:val="00AE6D41"/>
    <w:rsid w:val="00AF60D3"/>
    <w:rsid w:val="00B01F08"/>
    <w:rsid w:val="00B03987"/>
    <w:rsid w:val="00B16E8F"/>
    <w:rsid w:val="00B21C70"/>
    <w:rsid w:val="00B22AFA"/>
    <w:rsid w:val="00B47A24"/>
    <w:rsid w:val="00B579AF"/>
    <w:rsid w:val="00B63939"/>
    <w:rsid w:val="00B65FDC"/>
    <w:rsid w:val="00B7563D"/>
    <w:rsid w:val="00B934FC"/>
    <w:rsid w:val="00B94997"/>
    <w:rsid w:val="00BB76D0"/>
    <w:rsid w:val="00BC4A8E"/>
    <w:rsid w:val="00BD3B62"/>
    <w:rsid w:val="00BE3B78"/>
    <w:rsid w:val="00BF65A9"/>
    <w:rsid w:val="00C013E1"/>
    <w:rsid w:val="00C25915"/>
    <w:rsid w:val="00C353D2"/>
    <w:rsid w:val="00C55E0A"/>
    <w:rsid w:val="00C63BF6"/>
    <w:rsid w:val="00C77D18"/>
    <w:rsid w:val="00C82B39"/>
    <w:rsid w:val="00CA257F"/>
    <w:rsid w:val="00CC4398"/>
    <w:rsid w:val="00CD643C"/>
    <w:rsid w:val="00CD7830"/>
    <w:rsid w:val="00CE24D0"/>
    <w:rsid w:val="00CF3692"/>
    <w:rsid w:val="00D179F1"/>
    <w:rsid w:val="00D20159"/>
    <w:rsid w:val="00D24136"/>
    <w:rsid w:val="00D259B8"/>
    <w:rsid w:val="00D351B1"/>
    <w:rsid w:val="00D4018D"/>
    <w:rsid w:val="00D561BF"/>
    <w:rsid w:val="00D71353"/>
    <w:rsid w:val="00DB0DAD"/>
    <w:rsid w:val="00DB0FDF"/>
    <w:rsid w:val="00DB1A49"/>
    <w:rsid w:val="00DB352B"/>
    <w:rsid w:val="00DB60D4"/>
    <w:rsid w:val="00DC7AFE"/>
    <w:rsid w:val="00DD3D9F"/>
    <w:rsid w:val="00DD5BB0"/>
    <w:rsid w:val="00DD763A"/>
    <w:rsid w:val="00DF0AF2"/>
    <w:rsid w:val="00E0404D"/>
    <w:rsid w:val="00E040F6"/>
    <w:rsid w:val="00E11021"/>
    <w:rsid w:val="00E22D42"/>
    <w:rsid w:val="00E24E9C"/>
    <w:rsid w:val="00E25145"/>
    <w:rsid w:val="00E2615E"/>
    <w:rsid w:val="00E35A08"/>
    <w:rsid w:val="00E43183"/>
    <w:rsid w:val="00E449A3"/>
    <w:rsid w:val="00E56BA4"/>
    <w:rsid w:val="00E8456B"/>
    <w:rsid w:val="00E87B38"/>
    <w:rsid w:val="00E90D5D"/>
    <w:rsid w:val="00EA4FBD"/>
    <w:rsid w:val="00EA5D98"/>
    <w:rsid w:val="00EB155A"/>
    <w:rsid w:val="00EC71D4"/>
    <w:rsid w:val="00EE2DD4"/>
    <w:rsid w:val="00EE794C"/>
    <w:rsid w:val="00F070BA"/>
    <w:rsid w:val="00F30DD7"/>
    <w:rsid w:val="00F42CD2"/>
    <w:rsid w:val="00F43891"/>
    <w:rsid w:val="00F60C47"/>
    <w:rsid w:val="00F77DDC"/>
    <w:rsid w:val="00F87481"/>
    <w:rsid w:val="00F87542"/>
    <w:rsid w:val="00FA251F"/>
    <w:rsid w:val="00FB59A4"/>
    <w:rsid w:val="00FB6489"/>
    <w:rsid w:val="00FB653B"/>
    <w:rsid w:val="00FB6B03"/>
    <w:rsid w:val="00FE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CFC009"/>
  <w15:chartTrackingRefBased/>
  <w15:docId w15:val="{FA6AA29B-440A-4729-82B4-EC0FF58BD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6A240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EE794C"/>
  </w:style>
  <w:style w:type="table" w:styleId="Tabela-Siatka">
    <w:name w:val="Table Grid"/>
    <w:basedOn w:val="Standardowy"/>
    <w:uiPriority w:val="59"/>
    <w:rsid w:val="005C216E"/>
    <w:pPr>
      <w:spacing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opkaZnak">
    <w:name w:val="Stopka Znak"/>
    <w:link w:val="Stopka"/>
    <w:rsid w:val="007D3DC8"/>
    <w:rPr>
      <w:rFonts w:ascii="Arial" w:hAnsi="Arial"/>
      <w:sz w:val="24"/>
      <w:szCs w:val="24"/>
    </w:rPr>
  </w:style>
  <w:style w:type="paragraph" w:styleId="Akapitzlist">
    <w:name w:val="List Paragraph"/>
    <w:basedOn w:val="Normalny"/>
    <w:uiPriority w:val="34"/>
    <w:qFormat/>
    <w:rsid w:val="00E4318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4147DB"/>
    <w:pPr>
      <w:spacing w:before="100" w:beforeAutospacing="1" w:after="100" w:afterAutospacing="1"/>
    </w:pPr>
    <w:rPr>
      <w:rFonts w:ascii="Times New Roman" w:hAnsi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4147DB"/>
    <w:rPr>
      <w:rFonts w:ascii="Calibri" w:eastAsia="Calibri" w:hAnsi="Calibri"/>
      <w:sz w:val="22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4147DB"/>
    <w:rPr>
      <w:rFonts w:ascii="Calibri" w:eastAsia="Calibri" w:hAnsi="Calibri"/>
      <w:sz w:val="22"/>
      <w:szCs w:val="21"/>
      <w:lang w:val="x-none" w:eastAsia="en-US"/>
    </w:rPr>
  </w:style>
  <w:style w:type="character" w:customStyle="1" w:styleId="Nagwek2Znak">
    <w:name w:val="Nagłówek 2 Znak"/>
    <w:link w:val="Nagwek2"/>
    <w:semiHidden/>
    <w:rsid w:val="006A2407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Hipercze">
    <w:name w:val="Hyperlink"/>
    <w:rsid w:val="003237CE"/>
    <w:rPr>
      <w:color w:val="0563C1"/>
      <w:u w:val="single"/>
    </w:rPr>
  </w:style>
  <w:style w:type="character" w:styleId="Nierozpoznanawzmianka">
    <w:name w:val="Unresolved Mention"/>
    <w:uiPriority w:val="99"/>
    <w:semiHidden/>
    <w:unhideWhenUsed/>
    <w:rsid w:val="003237CE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unhideWhenUsed/>
    <w:rsid w:val="003C2C41"/>
    <w:rPr>
      <w:rFonts w:ascii="Segoe UI" w:eastAsia="Calibri" w:hAnsi="Segoe UI" w:cs="Segoe UI"/>
      <w:color w:val="000000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3C2C4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efecto.net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kretariat@sp67.edu.gdansk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sp67.edu.gdansk.pl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poludniewska\Pulpit\logotypy\LISTOWNIK_BENEFICJENTA-monochrom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LISTOWNIK_BENEFICJENTA-monochrom</Template>
  <TotalTime>53</TotalTime>
  <Pages>2</Pages>
  <Words>466</Words>
  <Characters>3446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apoludniewska</dc:creator>
  <cp:keywords/>
  <cp:lastModifiedBy>Mirosława Babińska</cp:lastModifiedBy>
  <cp:revision>4</cp:revision>
  <cp:lastPrinted>2023-08-23T17:57:00Z</cp:lastPrinted>
  <dcterms:created xsi:type="dcterms:W3CDTF">2024-08-08T08:56:00Z</dcterms:created>
  <dcterms:modified xsi:type="dcterms:W3CDTF">2024-08-20T09:01:00Z</dcterms:modified>
</cp:coreProperties>
</file>